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805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44"/>
        <w:gridCol w:w="1971"/>
        <w:gridCol w:w="2310"/>
        <w:gridCol w:w="2173"/>
        <w:gridCol w:w="15"/>
        <w:gridCol w:w="92"/>
      </w:tblGrid>
      <w:tr w:rsidR="00873321" w:rsidRPr="00D0154C" w:rsidTr="00431914">
        <w:trPr>
          <w:gridAfter w:val="1"/>
          <w:wAfter w:w="92" w:type="dxa"/>
          <w:trHeight w:hRule="exact" w:val="711"/>
        </w:trPr>
        <w:tc>
          <w:tcPr>
            <w:tcW w:w="8713" w:type="dxa"/>
            <w:gridSpan w:val="5"/>
          </w:tcPr>
          <w:p w:rsidR="00873321" w:rsidRPr="00D0154C" w:rsidRDefault="00873321" w:rsidP="00904310">
            <w:pPr>
              <w:rPr>
                <w:rFonts w:ascii="Syntax" w:hAnsi="Syntax"/>
                <w:i/>
                <w:spacing w:val="54"/>
                <w:sz w:val="40"/>
                <w:szCs w:val="40"/>
              </w:rPr>
            </w:pPr>
          </w:p>
        </w:tc>
      </w:tr>
      <w:tr w:rsidR="00873321" w:rsidRPr="00D0154C" w:rsidTr="00431914">
        <w:trPr>
          <w:gridAfter w:val="1"/>
          <w:wAfter w:w="92" w:type="dxa"/>
          <w:trHeight w:val="397"/>
        </w:trPr>
        <w:tc>
          <w:tcPr>
            <w:tcW w:w="8713" w:type="dxa"/>
            <w:gridSpan w:val="5"/>
          </w:tcPr>
          <w:p w:rsidR="00873321" w:rsidRPr="00D0154C" w:rsidRDefault="009A36D7" w:rsidP="00B366C4">
            <w:pPr>
              <w:spacing w:after="240" w:line="300" w:lineRule="auto"/>
              <w:rPr>
                <w:rFonts w:ascii="Syntax" w:hAnsi="Syntax"/>
                <w:i/>
                <w:spacing w:val="54"/>
                <w:sz w:val="40"/>
                <w:szCs w:val="40"/>
              </w:rPr>
            </w:pPr>
            <w:r>
              <w:rPr>
                <w:rFonts w:ascii="Syntax" w:hAnsi="Syntax"/>
                <w:i/>
                <w:spacing w:val="54"/>
                <w:sz w:val="40"/>
                <w:szCs w:val="40"/>
              </w:rPr>
              <w:t>Corporate Action Information</w:t>
            </w:r>
          </w:p>
        </w:tc>
      </w:tr>
      <w:tr w:rsidR="00832DCC" w:rsidRPr="00D0154C" w:rsidTr="00431914">
        <w:trPr>
          <w:gridAfter w:val="2"/>
          <w:wAfter w:w="107" w:type="dxa"/>
          <w:cantSplit/>
          <w:trHeight w:val="284"/>
        </w:trPr>
        <w:tc>
          <w:tcPr>
            <w:tcW w:w="2244" w:type="dxa"/>
          </w:tcPr>
          <w:p w:rsidR="00832DCC" w:rsidRPr="00D0154C" w:rsidRDefault="009A36D7" w:rsidP="00B366C4">
            <w:pPr>
              <w:spacing w:before="60" w:after="60" w:line="240" w:lineRule="auto"/>
              <w:rPr>
                <w:b/>
              </w:rPr>
            </w:pPr>
            <w:bookmarkStart w:id="0" w:name="mrkDatumText"/>
            <w:bookmarkEnd w:id="0"/>
            <w:r>
              <w:rPr>
                <w:b/>
              </w:rPr>
              <w:t>Issue Date</w:t>
            </w:r>
            <w:r w:rsidR="00D0154C">
              <w:rPr>
                <w:b/>
              </w:rPr>
              <w:t>:</w:t>
            </w:r>
          </w:p>
        </w:tc>
        <w:tc>
          <w:tcPr>
            <w:tcW w:w="6454" w:type="dxa"/>
            <w:gridSpan w:val="3"/>
          </w:tcPr>
          <w:p w:rsidR="00832DCC" w:rsidRPr="00B975A6" w:rsidRDefault="004276F6" w:rsidP="004276F6">
            <w:pPr>
              <w:spacing w:before="60" w:after="60" w:line="240" w:lineRule="auto"/>
            </w:pPr>
            <w:bookmarkStart w:id="1" w:name="mrkDatum"/>
            <w:bookmarkEnd w:id="1"/>
            <w:r w:rsidRPr="00B975A6">
              <w:t>30</w:t>
            </w:r>
            <w:r w:rsidR="00BA1271" w:rsidRPr="00B975A6">
              <w:t xml:space="preserve"> </w:t>
            </w:r>
            <w:r w:rsidRPr="00B975A6">
              <w:t>April 2018</w:t>
            </w:r>
          </w:p>
        </w:tc>
      </w:tr>
      <w:tr w:rsidR="00832DCC" w:rsidRPr="00D0154C" w:rsidTr="00431914">
        <w:trPr>
          <w:gridAfter w:val="2"/>
          <w:wAfter w:w="107" w:type="dxa"/>
          <w:cantSplit/>
          <w:trHeight w:val="284"/>
        </w:trPr>
        <w:tc>
          <w:tcPr>
            <w:tcW w:w="2244" w:type="dxa"/>
          </w:tcPr>
          <w:p w:rsidR="00832DCC" w:rsidRPr="00D0154C" w:rsidRDefault="009A36D7" w:rsidP="00B366C4">
            <w:pPr>
              <w:spacing w:before="60" w:after="60" w:line="240" w:lineRule="auto"/>
              <w:rPr>
                <w:b/>
              </w:rPr>
            </w:pPr>
            <w:bookmarkStart w:id="2" w:name="mrkEmpfängerText"/>
            <w:bookmarkEnd w:id="2"/>
            <w:r>
              <w:rPr>
                <w:b/>
              </w:rPr>
              <w:t>Effective Date</w:t>
            </w:r>
            <w:r w:rsidR="00D0154C">
              <w:rPr>
                <w:b/>
              </w:rPr>
              <w:t>:</w:t>
            </w:r>
          </w:p>
        </w:tc>
        <w:tc>
          <w:tcPr>
            <w:tcW w:w="6454" w:type="dxa"/>
            <w:gridSpan w:val="3"/>
          </w:tcPr>
          <w:p w:rsidR="00832DCC" w:rsidRPr="00B975A6" w:rsidRDefault="008C29D2" w:rsidP="008C29D2">
            <w:pPr>
              <w:spacing w:before="60" w:after="60" w:line="240" w:lineRule="auto"/>
            </w:pPr>
            <w:bookmarkStart w:id="3" w:name="mrkEmpfänger"/>
            <w:bookmarkEnd w:id="3"/>
            <w:r>
              <w:t>10</w:t>
            </w:r>
            <w:r w:rsidR="004276F6" w:rsidRPr="00B975A6">
              <w:t xml:space="preserve"> May 2018</w:t>
            </w:r>
          </w:p>
        </w:tc>
      </w:tr>
      <w:tr w:rsidR="00832DCC" w:rsidRPr="00D0154C" w:rsidTr="00431914">
        <w:trPr>
          <w:gridAfter w:val="2"/>
          <w:wAfter w:w="107" w:type="dxa"/>
          <w:cantSplit/>
          <w:trHeight w:val="284"/>
        </w:trPr>
        <w:tc>
          <w:tcPr>
            <w:tcW w:w="2244" w:type="dxa"/>
          </w:tcPr>
          <w:p w:rsidR="00832DCC" w:rsidRPr="00D303D1" w:rsidRDefault="009A36D7" w:rsidP="00B366C4">
            <w:pPr>
              <w:spacing w:before="60" w:after="60" w:line="240" w:lineRule="auto"/>
              <w:rPr>
                <w:b/>
              </w:rPr>
            </w:pPr>
            <w:bookmarkStart w:id="4" w:name="mrkAutorisierungText"/>
            <w:bookmarkEnd w:id="4"/>
            <w:r>
              <w:rPr>
                <w:b/>
              </w:rPr>
              <w:t>Contact</w:t>
            </w:r>
            <w:r w:rsidR="00D303D1" w:rsidRPr="00D303D1">
              <w:rPr>
                <w:b/>
              </w:rPr>
              <w:t xml:space="preserve">: </w:t>
            </w:r>
          </w:p>
        </w:tc>
        <w:tc>
          <w:tcPr>
            <w:tcW w:w="6454" w:type="dxa"/>
            <w:gridSpan w:val="3"/>
          </w:tcPr>
          <w:p w:rsidR="00832DCC" w:rsidRPr="00D0154C" w:rsidRDefault="00D303D1" w:rsidP="00B366C4">
            <w:pPr>
              <w:spacing w:before="60" w:after="60" w:line="240" w:lineRule="auto"/>
            </w:pPr>
            <w:bookmarkStart w:id="5" w:name="mrkAutorisierung"/>
            <w:bookmarkEnd w:id="5"/>
            <w:r>
              <w:t>Derivatives Trading Operations, Tel. +49-69-211-1 12 10</w:t>
            </w:r>
          </w:p>
        </w:tc>
      </w:tr>
      <w:tr w:rsidR="00BF11C6" w:rsidRPr="00D0154C" w:rsidTr="0043191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2"/>
          <w:wAfter w:w="107" w:type="dxa"/>
          <w:trHeight w:hRule="exact" w:val="397"/>
        </w:trPr>
        <w:tc>
          <w:tcPr>
            <w:tcW w:w="4215" w:type="dxa"/>
            <w:gridSpan w:val="2"/>
            <w:tcMar>
              <w:left w:w="0" w:type="dxa"/>
              <w:right w:w="0" w:type="dxa"/>
            </w:tcMar>
          </w:tcPr>
          <w:p w:rsidR="00337B62" w:rsidRPr="0095152C" w:rsidRDefault="00337B62" w:rsidP="00B366C4">
            <w:pPr>
              <w:spacing w:beforeLines="60" w:before="144" w:afterLines="60" w:after="144" w:line="240" w:lineRule="auto"/>
              <w:rPr>
                <w:szCs w:val="18"/>
              </w:rPr>
            </w:pPr>
          </w:p>
        </w:tc>
        <w:tc>
          <w:tcPr>
            <w:tcW w:w="2310" w:type="dxa"/>
            <w:tcMar>
              <w:left w:w="0" w:type="dxa"/>
            </w:tcMar>
          </w:tcPr>
          <w:p w:rsidR="00337B62" w:rsidRPr="00B366C4" w:rsidRDefault="00337B62" w:rsidP="00B366C4">
            <w:pPr>
              <w:spacing w:beforeLines="60" w:before="144" w:afterLines="60" w:after="144" w:line="240" w:lineRule="auto"/>
              <w:rPr>
                <w:szCs w:val="18"/>
              </w:rPr>
            </w:pPr>
          </w:p>
        </w:tc>
        <w:tc>
          <w:tcPr>
            <w:tcW w:w="2173" w:type="dxa"/>
            <w:tcMar>
              <w:right w:w="0" w:type="dxa"/>
            </w:tcMar>
          </w:tcPr>
          <w:p w:rsidR="00337B62" w:rsidRPr="00D0154C" w:rsidRDefault="00337B62" w:rsidP="00B366C4">
            <w:pPr>
              <w:spacing w:beforeLines="60" w:before="144" w:afterLines="60" w:after="144" w:line="240" w:lineRule="auto"/>
              <w:jc w:val="right"/>
              <w:rPr>
                <w:sz w:val="40"/>
                <w:szCs w:val="40"/>
              </w:rPr>
            </w:pPr>
          </w:p>
        </w:tc>
      </w:tr>
      <w:tr w:rsidR="006E2490" w:rsidRPr="00176F4E" w:rsidTr="00431914">
        <w:tblPrEx>
          <w:tblBorders>
            <w:top w:val="single" w:sz="4" w:space="0" w:color="auto"/>
            <w:left w:val="single" w:sz="4" w:space="0" w:color="auto"/>
            <w:bottom w:val="dotted" w:sz="4" w:space="0" w:color="auto"/>
            <w:right w:val="single" w:sz="4" w:space="0" w:color="auto"/>
            <w:insideH w:val="dotted" w:sz="4" w:space="0" w:color="auto"/>
          </w:tblBorders>
          <w:tblCellMar>
            <w:left w:w="68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406"/>
        </w:trPr>
        <w:tc>
          <w:tcPr>
            <w:tcW w:w="8805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4E5401" w:rsidRPr="00B366C4" w:rsidRDefault="004E5401" w:rsidP="00B366C4">
            <w:pPr>
              <w:pStyle w:val="Tabelleninfo"/>
              <w:spacing w:line="240" w:lineRule="auto"/>
              <w:rPr>
                <w:b w:val="0"/>
              </w:rPr>
            </w:pPr>
            <w:bookmarkStart w:id="6" w:name="mrkBetreffStd"/>
            <w:bookmarkStart w:id="7" w:name="mrkKontaktStd"/>
            <w:bookmarkStart w:id="8" w:name="mrkKontakt1Std"/>
            <w:bookmarkStart w:id="9" w:name="mrkTabelleStd"/>
            <w:bookmarkEnd w:id="6"/>
            <w:bookmarkEnd w:id="7"/>
            <w:bookmarkEnd w:id="8"/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4338"/>
              <w:gridCol w:w="4319"/>
            </w:tblGrid>
            <w:tr w:rsidR="00C22805" w:rsidTr="00334EAB">
              <w:tc>
                <w:tcPr>
                  <w:tcW w:w="4530" w:type="dxa"/>
                </w:tcPr>
                <w:p w:rsidR="00334EAB" w:rsidRPr="00334EAB" w:rsidRDefault="009A36D7" w:rsidP="00B366C4">
                  <w:pPr>
                    <w:pStyle w:val="Tabelleninfo"/>
                    <w:spacing w:line="240" w:lineRule="auto"/>
                  </w:pPr>
                  <w:r>
                    <w:t>Corporate Action</w:t>
                  </w:r>
                </w:p>
              </w:tc>
              <w:tc>
                <w:tcPr>
                  <w:tcW w:w="4531" w:type="dxa"/>
                </w:tcPr>
                <w:p w:rsidR="00334EAB" w:rsidRPr="00B975A6" w:rsidRDefault="009A36D7" w:rsidP="00B366C4">
                  <w:pPr>
                    <w:pStyle w:val="Tabelleninfo"/>
                    <w:spacing w:line="240" w:lineRule="auto"/>
                  </w:pPr>
                  <w:r w:rsidRPr="00B975A6">
                    <w:t>Issue of bonus shares</w:t>
                  </w:r>
                </w:p>
              </w:tc>
            </w:tr>
            <w:tr w:rsidR="00C22805" w:rsidTr="00334EAB">
              <w:tc>
                <w:tcPr>
                  <w:tcW w:w="4530" w:type="dxa"/>
                </w:tcPr>
                <w:p w:rsidR="00334EAB" w:rsidRDefault="009A36D7" w:rsidP="00B366C4">
                  <w:pPr>
                    <w:pStyle w:val="Tabelleninfo"/>
                    <w:spacing w:line="240" w:lineRule="auto"/>
                  </w:pPr>
                  <w:r>
                    <w:t>Company</w:t>
                  </w:r>
                </w:p>
              </w:tc>
              <w:tc>
                <w:tcPr>
                  <w:tcW w:w="4531" w:type="dxa"/>
                </w:tcPr>
                <w:p w:rsidR="00334EAB" w:rsidRPr="00B975A6" w:rsidRDefault="008C29D2" w:rsidP="00B366C4">
                  <w:pPr>
                    <w:pStyle w:val="Tabelleninfo"/>
                    <w:spacing w:line="240" w:lineRule="auto"/>
                  </w:pPr>
                  <w:r>
                    <w:t>Duerr AG</w:t>
                  </w:r>
                </w:p>
              </w:tc>
            </w:tr>
            <w:tr w:rsidR="00F7519D" w:rsidTr="00334EAB">
              <w:tc>
                <w:tcPr>
                  <w:tcW w:w="4530" w:type="dxa"/>
                </w:tcPr>
                <w:p w:rsidR="00F7519D" w:rsidRPr="00F7519D" w:rsidRDefault="00F7519D" w:rsidP="00B366C4">
                  <w:pPr>
                    <w:pStyle w:val="Tabelleninfo"/>
                    <w:spacing w:line="240" w:lineRule="auto"/>
                  </w:pPr>
                  <w:r w:rsidRPr="00F7519D">
                    <w:t>ISIN</w:t>
                  </w:r>
                </w:p>
              </w:tc>
              <w:tc>
                <w:tcPr>
                  <w:tcW w:w="4531" w:type="dxa"/>
                </w:tcPr>
                <w:p w:rsidR="00F7519D" w:rsidRPr="00B975A6" w:rsidRDefault="008C29D2" w:rsidP="00B366C4">
                  <w:pPr>
                    <w:pStyle w:val="Tabelleninfo"/>
                    <w:spacing w:line="240" w:lineRule="auto"/>
                  </w:pPr>
                  <w:r>
                    <w:t>DE0005565204</w:t>
                  </w:r>
                </w:p>
              </w:tc>
            </w:tr>
            <w:tr w:rsidR="00EA30B6" w:rsidRPr="00176F4E" w:rsidTr="00334EAB">
              <w:tc>
                <w:tcPr>
                  <w:tcW w:w="4530" w:type="dxa"/>
                </w:tcPr>
                <w:p w:rsidR="00EA30B6" w:rsidRDefault="009A36D7" w:rsidP="00B366C4">
                  <w:pPr>
                    <w:pStyle w:val="Tabelleninfo"/>
                    <w:spacing w:line="300" w:lineRule="auto"/>
                    <w:rPr>
                      <w:b w:val="0"/>
                    </w:rPr>
                  </w:pPr>
                  <w:r>
                    <w:rPr>
                      <w:b w:val="0"/>
                    </w:rPr>
                    <w:t>Rule</w:t>
                  </w:r>
                  <w:r w:rsidR="00DE5A1C">
                    <w:rPr>
                      <w:b w:val="0"/>
                    </w:rPr>
                    <w:t>s&amp;Regulations</w:t>
                  </w:r>
                </w:p>
              </w:tc>
              <w:tc>
                <w:tcPr>
                  <w:tcW w:w="4531" w:type="dxa"/>
                </w:tcPr>
                <w:p w:rsidR="00EA30B6" w:rsidRPr="00B975A6" w:rsidRDefault="009A36D7" w:rsidP="00DE5A1C">
                  <w:pPr>
                    <w:pStyle w:val="Tabelleninfo"/>
                    <w:spacing w:line="300" w:lineRule="auto"/>
                    <w:rPr>
                      <w:b w:val="0"/>
                      <w:lang w:val="en-US"/>
                    </w:rPr>
                  </w:pPr>
                  <w:r w:rsidRPr="00B975A6">
                    <w:rPr>
                      <w:b w:val="0"/>
                      <w:lang w:val="en-US"/>
                    </w:rPr>
                    <w:t>Contract Specifications for</w:t>
                  </w:r>
                  <w:r w:rsidR="00732F92" w:rsidRPr="00B975A6">
                    <w:rPr>
                      <w:b w:val="0"/>
                      <w:lang w:val="en-US"/>
                    </w:rPr>
                    <w:t xml:space="preserve"> Futures Contracts and Options C</w:t>
                  </w:r>
                  <w:r w:rsidRPr="00B975A6">
                    <w:rPr>
                      <w:b w:val="0"/>
                      <w:lang w:val="en-US"/>
                    </w:rPr>
                    <w:t>ontracts at Eu</w:t>
                  </w:r>
                  <w:r w:rsidR="005D1352" w:rsidRPr="00B975A6">
                    <w:rPr>
                      <w:b w:val="0"/>
                      <w:lang w:val="en-US"/>
                    </w:rPr>
                    <w:t>rex Deutschland</w:t>
                  </w:r>
                  <w:r w:rsidR="005C626A" w:rsidRPr="00B975A6">
                    <w:rPr>
                      <w:b w:val="0"/>
                      <w:lang w:val="en-US"/>
                    </w:rPr>
                    <w:t>,</w:t>
                  </w:r>
                  <w:r w:rsidRPr="00B975A6">
                    <w:rPr>
                      <w:b w:val="0"/>
                      <w:lang w:val="en-US"/>
                    </w:rPr>
                    <w:t xml:space="preserve"> </w:t>
                  </w:r>
                  <w:r w:rsidR="00DE5A1C" w:rsidRPr="00B975A6">
                    <w:rPr>
                      <w:b w:val="0"/>
                      <w:lang w:val="en-US"/>
                    </w:rPr>
                    <w:t>section</w:t>
                  </w:r>
                  <w:r w:rsidR="00BC420B" w:rsidRPr="00B975A6">
                    <w:rPr>
                      <w:b w:val="0"/>
                      <w:lang w:val="en-US"/>
                    </w:rPr>
                    <w:t>(</w:t>
                  </w:r>
                  <w:r w:rsidR="00DE5A1C" w:rsidRPr="00B975A6">
                    <w:rPr>
                      <w:b w:val="0"/>
                      <w:lang w:val="en-US"/>
                    </w:rPr>
                    <w:t>s</w:t>
                  </w:r>
                  <w:r w:rsidR="00BC420B" w:rsidRPr="00B975A6">
                    <w:rPr>
                      <w:b w:val="0"/>
                      <w:lang w:val="en-US"/>
                    </w:rPr>
                    <w:t>)</w:t>
                  </w:r>
                  <w:r w:rsidRPr="00B975A6">
                    <w:rPr>
                      <w:b w:val="0"/>
                      <w:lang w:val="en-US"/>
                    </w:rPr>
                    <w:t xml:space="preserve"> 1.6.7</w:t>
                  </w:r>
                  <w:r w:rsidR="00C44E7E" w:rsidRPr="00B975A6">
                    <w:rPr>
                      <w:b w:val="0"/>
                      <w:lang w:val="en-US"/>
                    </w:rPr>
                    <w:t xml:space="preserve"> (5) </w:t>
                  </w:r>
                  <w:r w:rsidR="00B44BB8" w:rsidRPr="00B975A6">
                    <w:rPr>
                      <w:b w:val="0"/>
                      <w:lang w:val="en-US"/>
                    </w:rPr>
                    <w:t>,1.13</w:t>
                  </w:r>
                  <w:r w:rsidRPr="00B975A6">
                    <w:rPr>
                      <w:b w:val="0"/>
                      <w:lang w:val="en-US"/>
                    </w:rPr>
                    <w:t>.8</w:t>
                  </w:r>
                  <w:r w:rsidR="00C44E7E" w:rsidRPr="00B975A6">
                    <w:rPr>
                      <w:b w:val="0"/>
                      <w:lang w:val="en-US"/>
                    </w:rPr>
                    <w:t xml:space="preserve"> (5) </w:t>
                  </w:r>
                  <w:r w:rsidRPr="00B975A6">
                    <w:rPr>
                      <w:b w:val="0"/>
                      <w:lang w:val="en-US"/>
                    </w:rPr>
                    <w:t>,2.6.10</w:t>
                  </w:r>
                  <w:r w:rsidR="00C44E7E" w:rsidRPr="00B975A6">
                    <w:rPr>
                      <w:b w:val="0"/>
                      <w:lang w:val="en-US"/>
                    </w:rPr>
                    <w:t>.1 (6)</w:t>
                  </w:r>
                </w:p>
              </w:tc>
            </w:tr>
            <w:tr w:rsidR="00C22805" w:rsidRPr="00C44E7E" w:rsidTr="00334EAB">
              <w:tc>
                <w:tcPr>
                  <w:tcW w:w="4530" w:type="dxa"/>
                </w:tcPr>
                <w:p w:rsidR="00334EAB" w:rsidRPr="00C44E7E" w:rsidRDefault="009A36D7" w:rsidP="00B366C4">
                  <w:pPr>
                    <w:pStyle w:val="Tabelleninfo"/>
                    <w:spacing w:line="240" w:lineRule="auto"/>
                    <w:rPr>
                      <w:b w:val="0"/>
                      <w:lang w:val="en-US"/>
                    </w:rPr>
                  </w:pPr>
                  <w:r w:rsidRPr="00C44E7E">
                    <w:rPr>
                      <w:b w:val="0"/>
                      <w:lang w:val="en-US"/>
                    </w:rPr>
                    <w:t>Options contracts on stocks</w:t>
                  </w:r>
                </w:p>
              </w:tc>
              <w:tc>
                <w:tcPr>
                  <w:tcW w:w="4531" w:type="dxa"/>
                </w:tcPr>
                <w:p w:rsidR="00334EAB" w:rsidRPr="00B975A6" w:rsidRDefault="008C29D2" w:rsidP="00B366C4">
                  <w:pPr>
                    <w:pStyle w:val="Tabelleninfo"/>
                    <w:spacing w:line="240" w:lineRule="auto"/>
                    <w:rPr>
                      <w:b w:val="0"/>
                      <w:lang w:val="en-US"/>
                    </w:rPr>
                  </w:pPr>
                  <w:r>
                    <w:rPr>
                      <w:b w:val="0"/>
                      <w:lang w:val="en-US"/>
                    </w:rPr>
                    <w:t>DUE</w:t>
                  </w:r>
                </w:p>
              </w:tc>
            </w:tr>
            <w:tr w:rsidR="00C22805" w:rsidRPr="00C44E7E" w:rsidTr="00334EAB">
              <w:tc>
                <w:tcPr>
                  <w:tcW w:w="4530" w:type="dxa"/>
                </w:tcPr>
                <w:p w:rsidR="00334EAB" w:rsidRPr="00C44E7E" w:rsidRDefault="009A36D7" w:rsidP="00B366C4">
                  <w:pPr>
                    <w:pStyle w:val="Tabelleninfo"/>
                    <w:spacing w:line="240" w:lineRule="auto"/>
                    <w:rPr>
                      <w:b w:val="0"/>
                      <w:lang w:val="en-US"/>
                    </w:rPr>
                  </w:pPr>
                  <w:r w:rsidRPr="00C44E7E">
                    <w:rPr>
                      <w:b w:val="0"/>
                      <w:lang w:val="en-US"/>
                    </w:rPr>
                    <w:t>Futures contracts on stocks</w:t>
                  </w:r>
                </w:p>
              </w:tc>
              <w:tc>
                <w:tcPr>
                  <w:tcW w:w="4531" w:type="dxa"/>
                </w:tcPr>
                <w:p w:rsidR="00334EAB" w:rsidRPr="00B975A6" w:rsidRDefault="008C29D2" w:rsidP="00B366C4">
                  <w:pPr>
                    <w:pStyle w:val="Tabelleninfo"/>
                    <w:spacing w:line="240" w:lineRule="auto"/>
                    <w:rPr>
                      <w:b w:val="0"/>
                      <w:lang w:val="en-US"/>
                    </w:rPr>
                  </w:pPr>
                  <w:r>
                    <w:rPr>
                      <w:b w:val="0"/>
                      <w:lang w:val="en-US"/>
                    </w:rPr>
                    <w:t>DUEF</w:t>
                  </w:r>
                </w:p>
              </w:tc>
            </w:tr>
            <w:tr w:rsidR="00C22805" w:rsidRPr="00176F4E" w:rsidTr="00334EAB">
              <w:tc>
                <w:tcPr>
                  <w:tcW w:w="4530" w:type="dxa"/>
                </w:tcPr>
                <w:p w:rsidR="00334EAB" w:rsidRPr="009A36D7" w:rsidRDefault="009A36D7" w:rsidP="00B366C4">
                  <w:pPr>
                    <w:pStyle w:val="Tabelleninfo"/>
                    <w:spacing w:line="240" w:lineRule="auto"/>
                    <w:rPr>
                      <w:b w:val="0"/>
                      <w:lang w:val="en-US"/>
                    </w:rPr>
                  </w:pPr>
                  <w:r w:rsidRPr="009A36D7">
                    <w:rPr>
                      <w:b w:val="0"/>
                      <w:lang w:val="en-US"/>
                    </w:rPr>
                    <w:t>Futures contracts on dividends of stocks</w:t>
                  </w:r>
                </w:p>
              </w:tc>
              <w:tc>
                <w:tcPr>
                  <w:tcW w:w="4531" w:type="dxa"/>
                </w:tcPr>
                <w:p w:rsidR="00334EAB" w:rsidRPr="00C44E7E" w:rsidRDefault="00334EAB" w:rsidP="00B366C4">
                  <w:pPr>
                    <w:pStyle w:val="Tabelleninfo"/>
                    <w:spacing w:line="240" w:lineRule="auto"/>
                    <w:rPr>
                      <w:b w:val="0"/>
                      <w:lang w:val="en-US"/>
                    </w:rPr>
                  </w:pPr>
                </w:p>
              </w:tc>
            </w:tr>
          </w:tbl>
          <w:p w:rsidR="006E2490" w:rsidRPr="00C44E7E" w:rsidRDefault="00B83D16" w:rsidP="00B366C4">
            <w:pPr>
              <w:pStyle w:val="Tabelleninfo"/>
              <w:spacing w:line="240" w:lineRule="auto"/>
              <w:rPr>
                <w:b w:val="0"/>
                <w:lang w:val="en-US"/>
              </w:rPr>
            </w:pPr>
            <w:r w:rsidRPr="00C44E7E">
              <w:rPr>
                <w:b w:val="0"/>
                <w:lang w:val="en-US"/>
              </w:rPr>
              <w:t xml:space="preserve"> </w:t>
            </w:r>
          </w:p>
        </w:tc>
      </w:tr>
      <w:tr w:rsidR="00BF11C6" w:rsidRPr="00176F4E" w:rsidTr="00431914">
        <w:tblPrEx>
          <w:tblBorders>
            <w:top w:val="single" w:sz="4" w:space="0" w:color="auto"/>
            <w:left w:val="single" w:sz="4" w:space="0" w:color="auto"/>
            <w:bottom w:val="dotted" w:sz="4" w:space="0" w:color="auto"/>
            <w:right w:val="single" w:sz="4" w:space="0" w:color="auto"/>
            <w:insideH w:val="dotted" w:sz="4" w:space="0" w:color="auto"/>
          </w:tblBorders>
          <w:tblCellMar>
            <w:left w:w="68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695"/>
        </w:trPr>
        <w:tc>
          <w:tcPr>
            <w:tcW w:w="8805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8860B2" w:rsidRPr="009A36D7" w:rsidRDefault="009A36D7" w:rsidP="00B366C4">
            <w:pPr>
              <w:spacing w:before="240" w:after="120" w:line="300" w:lineRule="auto"/>
              <w:rPr>
                <w:rFonts w:cs="Arial"/>
                <w:lang w:val="en-US"/>
              </w:rPr>
            </w:pPr>
            <w:bookmarkStart w:id="10" w:name="mrkZielgruppeStd"/>
            <w:bookmarkEnd w:id="10"/>
            <w:r w:rsidRPr="009A36D7">
              <w:rPr>
                <w:rFonts w:cs="Arial"/>
                <w:lang w:val="en-US"/>
              </w:rPr>
              <w:t xml:space="preserve">The </w:t>
            </w:r>
            <w:r w:rsidRPr="00B975A6">
              <w:rPr>
                <w:rFonts w:cs="Arial"/>
                <w:lang w:val="en-US"/>
              </w:rPr>
              <w:t xml:space="preserve">company </w:t>
            </w:r>
            <w:r w:rsidR="00176F4E">
              <w:rPr>
                <w:rFonts w:cs="Arial"/>
                <w:lang w:val="en-US"/>
              </w:rPr>
              <w:t>Duerr AG</w:t>
            </w:r>
            <w:bookmarkStart w:id="11" w:name="_GoBack"/>
            <w:bookmarkEnd w:id="11"/>
            <w:r w:rsidRPr="00B975A6">
              <w:rPr>
                <w:rFonts w:cs="Arial"/>
                <w:lang w:val="en-US"/>
              </w:rPr>
              <w:t xml:space="preserve"> has announced the issue of bonus shares at a ratio of </w:t>
            </w:r>
            <w:r w:rsidR="004276F6" w:rsidRPr="00B975A6">
              <w:rPr>
                <w:rFonts w:cs="Arial"/>
                <w:lang w:val="en-US"/>
              </w:rPr>
              <w:t>1:</w:t>
            </w:r>
            <w:r w:rsidR="008C29D2">
              <w:rPr>
                <w:rFonts w:cs="Arial"/>
                <w:lang w:val="en-US"/>
              </w:rPr>
              <w:t>1</w:t>
            </w:r>
            <w:r w:rsidRPr="00B975A6">
              <w:rPr>
                <w:rFonts w:cs="Arial"/>
                <w:lang w:val="en-US"/>
              </w:rPr>
              <w:t>.</w:t>
            </w:r>
          </w:p>
          <w:p w:rsidR="00C712B7" w:rsidRPr="009A36D7" w:rsidRDefault="009A36D7" w:rsidP="00B366C4">
            <w:pPr>
              <w:spacing w:before="120" w:after="120" w:line="300" w:lineRule="auto"/>
              <w:rPr>
                <w:rFonts w:cs="Arial"/>
                <w:lang w:val="en-US"/>
              </w:rPr>
            </w:pPr>
            <w:r w:rsidRPr="009A36D7">
              <w:rPr>
                <w:rFonts w:cs="Arial"/>
                <w:lang w:val="en-US"/>
              </w:rPr>
              <w:t xml:space="preserve">More information about this transaction is available on the company`s website under </w:t>
            </w:r>
            <w:hyperlink r:id="rId10" w:history="1">
              <w:r w:rsidR="008C29D2" w:rsidRPr="0096269F">
                <w:rPr>
                  <w:rStyle w:val="Hyperlink"/>
                  <w:rFonts w:cs="Arial"/>
                  <w:lang w:val="en-US"/>
                </w:rPr>
                <w:t>www.durr.com</w:t>
              </w:r>
            </w:hyperlink>
            <w:r w:rsidR="004276F6">
              <w:rPr>
                <w:rFonts w:cs="Arial"/>
                <w:color w:val="FF0000"/>
                <w:lang w:val="en-US"/>
              </w:rPr>
              <w:t xml:space="preserve"> </w:t>
            </w:r>
          </w:p>
          <w:p w:rsidR="00690AA2" w:rsidRPr="009A36D7" w:rsidRDefault="009A36D7" w:rsidP="002E60E6">
            <w:pPr>
              <w:spacing w:before="120" w:after="240" w:line="300" w:lineRule="auto"/>
              <w:rPr>
                <w:lang w:val="en-US"/>
              </w:rPr>
            </w:pPr>
            <w:r w:rsidRPr="009A36D7">
              <w:rPr>
                <w:rFonts w:cs="Arial"/>
                <w:lang w:val="en-US"/>
              </w:rPr>
              <w:t xml:space="preserve">The issue of bonus shares will result in an adjustment of the </w:t>
            </w:r>
            <w:r w:rsidR="002E60E6">
              <w:rPr>
                <w:rFonts w:cs="Arial"/>
                <w:lang w:val="en-US"/>
              </w:rPr>
              <w:t>above mentioned contracts.</w:t>
            </w:r>
          </w:p>
        </w:tc>
      </w:tr>
    </w:tbl>
    <w:p w:rsidR="00972563" w:rsidRPr="009A36D7" w:rsidRDefault="00972563" w:rsidP="00AF0C03">
      <w:pPr>
        <w:rPr>
          <w:lang w:val="en-US"/>
        </w:rPr>
      </w:pPr>
      <w:bookmarkStart w:id="12" w:name="mrkZusammenfassungStd"/>
      <w:bookmarkEnd w:id="9"/>
      <w:bookmarkEnd w:id="12"/>
      <w:r w:rsidRPr="009A36D7">
        <w:rPr>
          <w:lang w:val="en-US"/>
        </w:rPr>
        <w:br w:type="page"/>
      </w:r>
    </w:p>
    <w:p w:rsidR="00C22805" w:rsidRPr="002E60E6" w:rsidRDefault="00C22805" w:rsidP="00B366C4">
      <w:pPr>
        <w:spacing w:before="240" w:after="180" w:line="300" w:lineRule="auto"/>
        <w:rPr>
          <w:rFonts w:cs="Arial"/>
          <w:lang w:val="en-US"/>
        </w:rPr>
      </w:pPr>
      <w:r w:rsidRPr="002E60E6">
        <w:rPr>
          <w:b/>
          <w:sz w:val="22"/>
          <w:szCs w:val="22"/>
          <w:lang w:val="en-US"/>
        </w:rPr>
        <w:lastRenderedPageBreak/>
        <w:t>Pro</w:t>
      </w:r>
      <w:r w:rsidR="009A36D7" w:rsidRPr="002E60E6">
        <w:rPr>
          <w:b/>
          <w:sz w:val="22"/>
          <w:szCs w:val="22"/>
          <w:lang w:val="en-US"/>
        </w:rPr>
        <w:t>cedure</w:t>
      </w:r>
    </w:p>
    <w:p w:rsidR="00EA30B6" w:rsidRPr="002E60E6" w:rsidRDefault="00EA30B6" w:rsidP="00B366C4">
      <w:pPr>
        <w:spacing w:before="120" w:after="120" w:line="300" w:lineRule="auto"/>
        <w:rPr>
          <w:b/>
          <w:lang w:val="en-US"/>
        </w:rPr>
      </w:pPr>
      <w:r w:rsidRPr="002E60E6">
        <w:rPr>
          <w:b/>
          <w:lang w:val="en-US"/>
        </w:rPr>
        <w:t>R</w:t>
      </w:r>
      <w:r w:rsidR="009A36D7" w:rsidRPr="002E60E6">
        <w:rPr>
          <w:b/>
          <w:lang w:val="en-US"/>
        </w:rPr>
        <w:t>-</w:t>
      </w:r>
      <w:r w:rsidRPr="002E60E6">
        <w:rPr>
          <w:b/>
          <w:lang w:val="en-US"/>
        </w:rPr>
        <w:t>Fa</w:t>
      </w:r>
      <w:r w:rsidR="009A36D7" w:rsidRPr="002E60E6">
        <w:rPr>
          <w:b/>
          <w:lang w:val="en-US"/>
        </w:rPr>
        <w:t>c</w:t>
      </w:r>
      <w:r w:rsidRPr="002E60E6">
        <w:rPr>
          <w:b/>
          <w:lang w:val="en-US"/>
        </w:rPr>
        <w:t>tor Method</w:t>
      </w:r>
    </w:p>
    <w:p w:rsidR="00C22805" w:rsidRPr="009A36D7" w:rsidRDefault="009A36D7" w:rsidP="00B366C4">
      <w:pPr>
        <w:spacing w:after="120" w:line="300" w:lineRule="auto"/>
        <w:rPr>
          <w:lang w:val="en-US"/>
        </w:rPr>
      </w:pPr>
      <w:r w:rsidRPr="009A36D7">
        <w:rPr>
          <w:lang w:val="en-US"/>
        </w:rPr>
        <w:t>Determination of adjustment factor (R-factor)</w:t>
      </w:r>
    </w:p>
    <w:tbl>
      <w:tblPr>
        <w:tblW w:w="5148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68"/>
        <w:gridCol w:w="2880"/>
      </w:tblGrid>
      <w:tr w:rsidR="00EB7925" w:rsidRPr="00765E5E" w:rsidTr="009A36D7">
        <w:trPr>
          <w:trHeight w:val="283"/>
        </w:trPr>
        <w:tc>
          <w:tcPr>
            <w:tcW w:w="2268" w:type="dxa"/>
            <w:shd w:val="clear" w:color="auto" w:fill="C0C0C0"/>
            <w:vAlign w:val="center"/>
          </w:tcPr>
          <w:p w:rsidR="00EB7925" w:rsidRPr="00A53D8A" w:rsidRDefault="009A36D7" w:rsidP="00B366C4">
            <w:pPr>
              <w:spacing w:before="60" w:after="60" w:line="240" w:lineRule="auto"/>
              <w:rPr>
                <w:rFonts w:cs="Arial"/>
                <w:b/>
                <w:bCs/>
                <w:szCs w:val="18"/>
                <w:lang w:eastAsia="en-GB"/>
              </w:rPr>
            </w:pPr>
            <w:r>
              <w:rPr>
                <w:b/>
              </w:rPr>
              <w:t>Number of old shares</w:t>
            </w:r>
          </w:p>
        </w:tc>
        <w:tc>
          <w:tcPr>
            <w:tcW w:w="2880" w:type="dxa"/>
            <w:vAlign w:val="center"/>
          </w:tcPr>
          <w:p w:rsidR="00EB7925" w:rsidRPr="00B975A6" w:rsidRDefault="008C29D2" w:rsidP="00B366C4">
            <w:pPr>
              <w:spacing w:before="60" w:after="60" w:line="240" w:lineRule="auto"/>
              <w:rPr>
                <w:rFonts w:cs="Arial"/>
                <w:bCs/>
                <w:szCs w:val="18"/>
                <w:lang w:val="en-GB" w:eastAsia="en-GB"/>
              </w:rPr>
            </w:pPr>
            <w:r>
              <w:rPr>
                <w:rFonts w:cs="Arial"/>
                <w:bCs/>
                <w:szCs w:val="18"/>
                <w:lang w:val="en-GB" w:eastAsia="en-GB"/>
              </w:rPr>
              <w:t>1</w:t>
            </w:r>
          </w:p>
        </w:tc>
      </w:tr>
      <w:tr w:rsidR="00EB7925" w:rsidRPr="00765E5E" w:rsidTr="009A36D7">
        <w:trPr>
          <w:trHeight w:val="283"/>
        </w:trPr>
        <w:tc>
          <w:tcPr>
            <w:tcW w:w="2268" w:type="dxa"/>
            <w:shd w:val="clear" w:color="auto" w:fill="C0C0C0"/>
            <w:vAlign w:val="center"/>
          </w:tcPr>
          <w:p w:rsidR="00EB7925" w:rsidRPr="00A53D8A" w:rsidRDefault="009A36D7" w:rsidP="00B366C4">
            <w:pPr>
              <w:spacing w:before="60" w:after="60" w:line="240" w:lineRule="auto"/>
              <w:rPr>
                <w:rFonts w:cs="Arial"/>
                <w:b/>
                <w:bCs/>
                <w:szCs w:val="18"/>
                <w:lang w:eastAsia="en-GB"/>
              </w:rPr>
            </w:pPr>
            <w:r>
              <w:rPr>
                <w:b/>
              </w:rPr>
              <w:t>Number of new shares</w:t>
            </w:r>
          </w:p>
        </w:tc>
        <w:tc>
          <w:tcPr>
            <w:tcW w:w="2880" w:type="dxa"/>
            <w:vAlign w:val="center"/>
          </w:tcPr>
          <w:p w:rsidR="00EB7925" w:rsidRPr="00B975A6" w:rsidRDefault="008C29D2" w:rsidP="00B366C4">
            <w:pPr>
              <w:spacing w:before="60" w:after="60" w:line="240" w:lineRule="auto"/>
              <w:rPr>
                <w:rFonts w:cs="Arial"/>
                <w:szCs w:val="18"/>
                <w:lang w:val="en-GB" w:eastAsia="en-GB"/>
              </w:rPr>
            </w:pPr>
            <w:r>
              <w:rPr>
                <w:rFonts w:cs="Arial"/>
                <w:szCs w:val="18"/>
                <w:lang w:val="en-GB" w:eastAsia="en-GB"/>
              </w:rPr>
              <w:t>2</w:t>
            </w:r>
          </w:p>
        </w:tc>
      </w:tr>
      <w:tr w:rsidR="00EB7925" w:rsidRPr="00765E5E" w:rsidTr="009A36D7">
        <w:trPr>
          <w:trHeight w:val="283"/>
        </w:trPr>
        <w:tc>
          <w:tcPr>
            <w:tcW w:w="2268" w:type="dxa"/>
            <w:shd w:val="clear" w:color="auto" w:fill="C0C0C0"/>
            <w:vAlign w:val="center"/>
          </w:tcPr>
          <w:p w:rsidR="00EB7925" w:rsidRPr="00A53D8A" w:rsidRDefault="00EB7925" w:rsidP="009A36D7">
            <w:pPr>
              <w:spacing w:before="60" w:after="60" w:line="240" w:lineRule="auto"/>
              <w:rPr>
                <w:rFonts w:cs="Arial"/>
                <w:b/>
                <w:bCs/>
                <w:szCs w:val="18"/>
                <w:lang w:eastAsia="en-GB"/>
              </w:rPr>
            </w:pPr>
            <w:r w:rsidRPr="00A53D8A">
              <w:rPr>
                <w:rFonts w:cs="Arial"/>
                <w:b/>
                <w:bCs/>
                <w:szCs w:val="18"/>
                <w:lang w:eastAsia="en-GB"/>
              </w:rPr>
              <w:t>R-</w:t>
            </w:r>
            <w:r w:rsidR="009A36D7">
              <w:rPr>
                <w:rFonts w:cs="Arial"/>
                <w:b/>
                <w:bCs/>
                <w:szCs w:val="18"/>
                <w:lang w:eastAsia="en-GB"/>
              </w:rPr>
              <w:t>f</w:t>
            </w:r>
            <w:r w:rsidRPr="00A53D8A">
              <w:rPr>
                <w:rFonts w:cs="Arial"/>
                <w:b/>
                <w:bCs/>
                <w:szCs w:val="18"/>
                <w:lang w:eastAsia="en-GB"/>
              </w:rPr>
              <w:t>a</w:t>
            </w:r>
            <w:r w:rsidR="009A36D7">
              <w:rPr>
                <w:rFonts w:cs="Arial"/>
                <w:b/>
                <w:bCs/>
                <w:szCs w:val="18"/>
                <w:lang w:eastAsia="en-GB"/>
              </w:rPr>
              <w:t>c</w:t>
            </w:r>
            <w:r w:rsidRPr="00A53D8A">
              <w:rPr>
                <w:rFonts w:cs="Arial"/>
                <w:b/>
                <w:bCs/>
                <w:szCs w:val="18"/>
                <w:lang w:eastAsia="en-GB"/>
              </w:rPr>
              <w:t>tor</w:t>
            </w:r>
          </w:p>
        </w:tc>
        <w:tc>
          <w:tcPr>
            <w:tcW w:w="2880" w:type="dxa"/>
            <w:vAlign w:val="center"/>
          </w:tcPr>
          <w:p w:rsidR="00EB7925" w:rsidRPr="00B975A6" w:rsidRDefault="008C29D2" w:rsidP="00B366C4">
            <w:pPr>
              <w:spacing w:before="60" w:after="60" w:line="240" w:lineRule="auto"/>
              <w:rPr>
                <w:rFonts w:cs="Arial"/>
                <w:szCs w:val="18"/>
                <w:lang w:val="en-GB" w:eastAsia="en-GB"/>
              </w:rPr>
            </w:pPr>
            <w:r>
              <w:rPr>
                <w:szCs w:val="18"/>
              </w:rPr>
              <w:t>0,50000000</w:t>
            </w:r>
          </w:p>
        </w:tc>
      </w:tr>
    </w:tbl>
    <w:p w:rsidR="00C22805" w:rsidRPr="00B366C4" w:rsidRDefault="00C22805" w:rsidP="00B366C4">
      <w:pPr>
        <w:spacing w:before="240" w:after="180" w:line="300" w:lineRule="auto"/>
        <w:rPr>
          <w:b/>
        </w:rPr>
      </w:pPr>
      <w:r w:rsidRPr="00B366C4">
        <w:rPr>
          <w:b/>
          <w:sz w:val="22"/>
          <w:szCs w:val="22"/>
        </w:rPr>
        <w:t>Option</w:t>
      </w:r>
      <w:r w:rsidR="009A36D7">
        <w:rPr>
          <w:b/>
          <w:sz w:val="22"/>
          <w:szCs w:val="22"/>
        </w:rPr>
        <w:t>s</w:t>
      </w:r>
    </w:p>
    <w:p w:rsidR="00C22805" w:rsidRPr="009A36D7" w:rsidRDefault="009A36D7" w:rsidP="00B366C4">
      <w:pPr>
        <w:spacing w:before="120" w:after="120" w:line="300" w:lineRule="auto"/>
        <w:rPr>
          <w:b/>
          <w:lang w:val="en-US"/>
        </w:rPr>
      </w:pPr>
      <w:r w:rsidRPr="009A36D7">
        <w:rPr>
          <w:b/>
          <w:lang w:val="en-US"/>
        </w:rPr>
        <w:t>Adjustment of strike prices and contract sizes</w:t>
      </w:r>
    </w:p>
    <w:p w:rsidR="00C22805" w:rsidRPr="009A36D7" w:rsidRDefault="009A36D7" w:rsidP="009A36D7">
      <w:pPr>
        <w:pStyle w:val="ListParagraph"/>
        <w:numPr>
          <w:ilvl w:val="0"/>
          <w:numId w:val="29"/>
        </w:numPr>
        <w:spacing w:after="120" w:line="300" w:lineRule="auto"/>
        <w:ind w:left="284" w:hanging="284"/>
        <w:rPr>
          <w:lang w:val="en-US"/>
        </w:rPr>
      </w:pPr>
      <w:r w:rsidRPr="009A36D7">
        <w:rPr>
          <w:lang w:val="en-US"/>
        </w:rPr>
        <w:t>All existing strike prices will be multiplied by the R-factor.</w:t>
      </w:r>
    </w:p>
    <w:p w:rsidR="00C22805" w:rsidRPr="009A36D7" w:rsidRDefault="009A36D7" w:rsidP="009A36D7">
      <w:pPr>
        <w:pStyle w:val="ListParagraph"/>
        <w:numPr>
          <w:ilvl w:val="0"/>
          <w:numId w:val="29"/>
        </w:numPr>
        <w:spacing w:after="120" w:line="300" w:lineRule="auto"/>
        <w:ind w:left="284" w:hanging="284"/>
        <w:rPr>
          <w:lang w:val="en-US"/>
        </w:rPr>
      </w:pPr>
      <w:r w:rsidRPr="009A36D7">
        <w:rPr>
          <w:lang w:val="en-US"/>
        </w:rPr>
        <w:t>The contracts size will be divided by the R-factor.</w:t>
      </w:r>
    </w:p>
    <w:p w:rsidR="00C22805" w:rsidRPr="009A36D7" w:rsidRDefault="009A36D7" w:rsidP="009A36D7">
      <w:pPr>
        <w:pStyle w:val="ListParagraph"/>
        <w:numPr>
          <w:ilvl w:val="0"/>
          <w:numId w:val="29"/>
        </w:numPr>
        <w:spacing w:after="120" w:line="300" w:lineRule="auto"/>
        <w:ind w:left="284" w:hanging="284"/>
        <w:rPr>
          <w:lang w:val="en-US"/>
        </w:rPr>
      </w:pPr>
      <w:r w:rsidRPr="009A36D7">
        <w:rPr>
          <w:lang w:val="en-US"/>
        </w:rPr>
        <w:t>The version number of the existing series will be increased by one.</w:t>
      </w:r>
    </w:p>
    <w:p w:rsidR="00C22805" w:rsidRPr="009A36D7" w:rsidRDefault="009A36D7" w:rsidP="00B366C4">
      <w:pPr>
        <w:pStyle w:val="ListParagraph"/>
        <w:spacing w:after="120" w:line="300" w:lineRule="auto"/>
        <w:ind w:left="284"/>
        <w:rPr>
          <w:b/>
          <w:lang w:val="en-US"/>
        </w:rPr>
      </w:pPr>
      <w:r w:rsidRPr="009A36D7">
        <w:rPr>
          <w:lang w:val="en-US"/>
        </w:rPr>
        <w:t xml:space="preserve">Adjusted strike prices and contract sizes will be published via the Eurex-Website </w:t>
      </w:r>
      <w:hyperlink r:id="rId11" w:history="1">
        <w:r w:rsidRPr="006F00F0">
          <w:rPr>
            <w:rStyle w:val="Hyperlink"/>
            <w:lang w:val="en-US"/>
          </w:rPr>
          <w:t>www.eurexchange.com</w:t>
        </w:r>
      </w:hyperlink>
      <w:r>
        <w:rPr>
          <w:lang w:val="en-US"/>
        </w:rPr>
        <w:t xml:space="preserve"> </w:t>
      </w:r>
      <w:r w:rsidRPr="009A36D7">
        <w:rPr>
          <w:lang w:val="en-US"/>
        </w:rPr>
        <w:t>immediately after close of trading on the last cum trading day</w:t>
      </w:r>
      <w:r>
        <w:rPr>
          <w:lang w:val="en-US"/>
        </w:rPr>
        <w:t xml:space="preserve"> under:</w:t>
      </w:r>
      <w:r w:rsidR="005F593A" w:rsidRPr="009A36D7">
        <w:rPr>
          <w:lang w:val="en-US"/>
        </w:rPr>
        <w:br/>
      </w:r>
      <w:r w:rsidRPr="009A36D7">
        <w:rPr>
          <w:b/>
          <w:lang w:val="en-US"/>
        </w:rPr>
        <w:t>Products &gt; equity derivatives &gt; corporate actions</w:t>
      </w:r>
    </w:p>
    <w:p w:rsidR="00C22805" w:rsidRPr="009A36D7" w:rsidRDefault="009A36D7" w:rsidP="009A36D7">
      <w:pPr>
        <w:pStyle w:val="ListParagraph"/>
        <w:numPr>
          <w:ilvl w:val="0"/>
          <w:numId w:val="29"/>
        </w:numPr>
        <w:spacing w:after="120" w:line="300" w:lineRule="auto"/>
        <w:ind w:left="284" w:hanging="284"/>
        <w:rPr>
          <w:lang w:val="en-US"/>
        </w:rPr>
      </w:pPr>
      <w:r w:rsidRPr="009A36D7">
        <w:rPr>
          <w:lang w:val="en-US"/>
        </w:rPr>
        <w:t xml:space="preserve">New series with standard </w:t>
      </w:r>
      <w:r w:rsidRPr="00B975A6">
        <w:rPr>
          <w:lang w:val="en-US"/>
        </w:rPr>
        <w:t xml:space="preserve">contract size </w:t>
      </w:r>
      <w:r w:rsidR="004276F6" w:rsidRPr="00B975A6">
        <w:rPr>
          <w:lang w:val="en-US"/>
        </w:rPr>
        <w:t>100</w:t>
      </w:r>
      <w:r w:rsidRPr="00B975A6">
        <w:rPr>
          <w:lang w:val="en-US"/>
        </w:rPr>
        <w:t xml:space="preserve"> and </w:t>
      </w:r>
      <w:r w:rsidRPr="009A36D7">
        <w:rPr>
          <w:lang w:val="en-US"/>
        </w:rPr>
        <w:t>version number 0 will be introduced effective the ex date.</w:t>
      </w:r>
    </w:p>
    <w:p w:rsidR="00DD3B27" w:rsidRDefault="009A36D7" w:rsidP="009A36D7">
      <w:pPr>
        <w:pStyle w:val="ListParagraph"/>
        <w:numPr>
          <w:ilvl w:val="0"/>
          <w:numId w:val="29"/>
        </w:numPr>
        <w:spacing w:after="120" w:line="300" w:lineRule="auto"/>
        <w:ind w:left="284" w:hanging="284"/>
        <w:rPr>
          <w:lang w:val="en-US"/>
        </w:rPr>
      </w:pPr>
      <w:r w:rsidRPr="009A36D7">
        <w:rPr>
          <w:lang w:val="en-US"/>
        </w:rPr>
        <w:t>All existing orders and quotes will be deleted after close of trading on the last cum trading day.</w:t>
      </w:r>
      <w:r w:rsidR="00167625" w:rsidRPr="009A36D7">
        <w:rPr>
          <w:lang w:val="en-US"/>
        </w:rPr>
        <w:t xml:space="preserve"> </w:t>
      </w:r>
      <w:r w:rsidRPr="009A36D7">
        <w:rPr>
          <w:lang w:val="en-US"/>
        </w:rPr>
        <w:t xml:space="preserve">The adjustment also refers to existing positions in TES </w:t>
      </w:r>
      <w:r w:rsidR="00052AB3">
        <w:rPr>
          <w:lang w:val="en-US"/>
        </w:rPr>
        <w:t>f</w:t>
      </w:r>
      <w:r w:rsidRPr="009A36D7">
        <w:rPr>
          <w:lang w:val="en-US"/>
        </w:rPr>
        <w:t xml:space="preserve">lexible </w:t>
      </w:r>
      <w:r w:rsidR="00052AB3">
        <w:rPr>
          <w:lang w:val="en-US"/>
        </w:rPr>
        <w:t>o</w:t>
      </w:r>
      <w:r w:rsidRPr="009A36D7">
        <w:rPr>
          <w:lang w:val="en-US"/>
        </w:rPr>
        <w:t>ptions.</w:t>
      </w:r>
    </w:p>
    <w:p w:rsidR="00122C97" w:rsidRDefault="00122C97" w:rsidP="00122C97">
      <w:pPr>
        <w:autoSpaceDE w:val="0"/>
        <w:autoSpaceDN w:val="0"/>
        <w:adjustRightInd w:val="0"/>
        <w:spacing w:line="240" w:lineRule="auto"/>
        <w:rPr>
          <w:rFonts w:cs="Arial"/>
          <w:b/>
          <w:bCs/>
          <w:szCs w:val="18"/>
          <w:lang w:val="en-US" w:eastAsia="de-DE"/>
        </w:rPr>
      </w:pPr>
      <w:r>
        <w:rPr>
          <w:rFonts w:cs="Arial"/>
          <w:b/>
          <w:bCs/>
          <w:szCs w:val="18"/>
          <w:lang w:val="en-US" w:eastAsia="de-DE"/>
        </w:rPr>
        <w:t>Exercises</w:t>
      </w:r>
    </w:p>
    <w:p w:rsidR="00122C97" w:rsidRDefault="00122C97" w:rsidP="00122C97">
      <w:pPr>
        <w:autoSpaceDE w:val="0"/>
        <w:autoSpaceDN w:val="0"/>
        <w:adjustRightInd w:val="0"/>
        <w:spacing w:line="240" w:lineRule="auto"/>
        <w:rPr>
          <w:rFonts w:cs="Arial"/>
          <w:b/>
          <w:bCs/>
          <w:szCs w:val="18"/>
          <w:lang w:val="en-US" w:eastAsia="de-DE"/>
        </w:rPr>
      </w:pPr>
    </w:p>
    <w:p w:rsidR="00122C97" w:rsidRPr="00122C97" w:rsidRDefault="00122C97" w:rsidP="00122C97">
      <w:pPr>
        <w:pStyle w:val="ListParagraph"/>
        <w:numPr>
          <w:ilvl w:val="0"/>
          <w:numId w:val="29"/>
        </w:numPr>
        <w:spacing w:after="120" w:line="300" w:lineRule="auto"/>
        <w:ind w:left="284" w:hanging="284"/>
        <w:rPr>
          <w:lang w:val="en-US"/>
        </w:rPr>
      </w:pPr>
      <w:r w:rsidRPr="00122C97">
        <w:rPr>
          <w:lang w:val="en-US"/>
        </w:rPr>
        <w:t>Upon exercise of an adjusted series cash settlement will be made for the fractional part of the new contract</w:t>
      </w:r>
    </w:p>
    <w:p w:rsidR="00122C97" w:rsidRPr="00122C97" w:rsidRDefault="00122C97" w:rsidP="00122C97">
      <w:pPr>
        <w:pStyle w:val="ListParagraph"/>
        <w:spacing w:after="120" w:line="300" w:lineRule="auto"/>
        <w:ind w:left="284"/>
        <w:rPr>
          <w:lang w:val="en-US"/>
        </w:rPr>
      </w:pPr>
      <w:r w:rsidRPr="00122C97">
        <w:rPr>
          <w:lang w:val="en-US"/>
        </w:rPr>
        <w:t>size.</w:t>
      </w:r>
    </w:p>
    <w:p w:rsidR="00122C97" w:rsidRPr="00122C97" w:rsidRDefault="00122C97" w:rsidP="00122C97">
      <w:pPr>
        <w:pStyle w:val="ListParagraph"/>
        <w:numPr>
          <w:ilvl w:val="0"/>
          <w:numId w:val="29"/>
        </w:numPr>
        <w:spacing w:after="120" w:line="300" w:lineRule="auto"/>
        <w:ind w:left="284" w:hanging="284"/>
        <w:rPr>
          <w:lang w:val="en-US"/>
        </w:rPr>
      </w:pPr>
      <w:r w:rsidRPr="00122C97">
        <w:rPr>
          <w:lang w:val="en-US"/>
        </w:rPr>
        <w:t>For exercise of adjusted series as of version 2, differences may occur in the delivery process. In report</w:t>
      </w:r>
    </w:p>
    <w:p w:rsidR="00122C97" w:rsidRPr="00122C97" w:rsidRDefault="00122C97" w:rsidP="00122C97">
      <w:pPr>
        <w:pStyle w:val="ListParagraph"/>
        <w:spacing w:after="120" w:line="300" w:lineRule="auto"/>
        <w:ind w:left="284"/>
        <w:rPr>
          <w:lang w:val="en-US"/>
        </w:rPr>
      </w:pPr>
      <w:r w:rsidRPr="00122C97">
        <w:rPr>
          <w:lang w:val="en-US"/>
        </w:rPr>
        <w:t>RPTTA111 (All Active/All Inactive Series), the parts of the contract size are listed for which cash settlement</w:t>
      </w:r>
    </w:p>
    <w:p w:rsidR="00122C97" w:rsidRPr="009A36D7" w:rsidRDefault="00122C97" w:rsidP="00122C97">
      <w:pPr>
        <w:pStyle w:val="ListParagraph"/>
        <w:numPr>
          <w:ilvl w:val="0"/>
          <w:numId w:val="29"/>
        </w:numPr>
        <w:spacing w:after="120" w:line="300" w:lineRule="auto"/>
        <w:ind w:left="284" w:hanging="284"/>
        <w:rPr>
          <w:lang w:val="en-US"/>
        </w:rPr>
      </w:pPr>
      <w:r w:rsidRPr="00122C97">
        <w:rPr>
          <w:lang w:val="en-US"/>
        </w:rPr>
        <w:t>will take place in case of exercise of an adjusted series.</w:t>
      </w:r>
    </w:p>
    <w:p w:rsidR="00F7519D" w:rsidRPr="00B366C4" w:rsidRDefault="00F7519D" w:rsidP="00B366C4">
      <w:pPr>
        <w:spacing w:before="240" w:after="180" w:line="300" w:lineRule="auto"/>
        <w:rPr>
          <w:rFonts w:cs="Arial"/>
          <w:b/>
          <w:sz w:val="22"/>
          <w:szCs w:val="22"/>
        </w:rPr>
      </w:pPr>
      <w:r w:rsidRPr="00B366C4">
        <w:rPr>
          <w:b/>
          <w:sz w:val="22"/>
          <w:szCs w:val="22"/>
        </w:rPr>
        <w:t>Futures</w:t>
      </w:r>
    </w:p>
    <w:p w:rsidR="00F7519D" w:rsidRPr="009A36D7" w:rsidRDefault="009A36D7" w:rsidP="009A36D7">
      <w:pPr>
        <w:pStyle w:val="ListParagraph"/>
        <w:numPr>
          <w:ilvl w:val="0"/>
          <w:numId w:val="33"/>
        </w:numPr>
        <w:spacing w:before="120" w:after="120" w:line="300" w:lineRule="auto"/>
        <w:ind w:left="284" w:hanging="284"/>
        <w:contextualSpacing w:val="0"/>
        <w:rPr>
          <w:rFonts w:cs="Arial"/>
          <w:b/>
          <w:lang w:val="en-US"/>
        </w:rPr>
      </w:pPr>
      <w:r w:rsidRPr="009A36D7">
        <w:rPr>
          <w:rFonts w:cs="Arial"/>
          <w:b/>
          <w:lang w:val="en-US"/>
        </w:rPr>
        <w:t>Adjustment of contract size and variation margin</w:t>
      </w:r>
    </w:p>
    <w:p w:rsidR="00F7519D" w:rsidRPr="00052AB3" w:rsidRDefault="00052AB3" w:rsidP="00B366C4">
      <w:pPr>
        <w:pStyle w:val="ListParagraph"/>
        <w:numPr>
          <w:ilvl w:val="0"/>
          <w:numId w:val="30"/>
        </w:numPr>
        <w:spacing w:after="120" w:line="300" w:lineRule="auto"/>
        <w:ind w:left="284" w:hanging="284"/>
        <w:rPr>
          <w:rFonts w:cs="Arial"/>
          <w:lang w:val="en-US"/>
        </w:rPr>
      </w:pPr>
      <w:r w:rsidRPr="00052AB3">
        <w:rPr>
          <w:rFonts w:cs="Arial"/>
          <w:lang w:val="en-US"/>
        </w:rPr>
        <w:t>The adjustment uses the same R-factor as used for options</w:t>
      </w:r>
    </w:p>
    <w:p w:rsidR="00F7519D" w:rsidRPr="00052AB3" w:rsidRDefault="00052AB3" w:rsidP="00052AB3">
      <w:pPr>
        <w:pStyle w:val="ListParagraph"/>
        <w:numPr>
          <w:ilvl w:val="0"/>
          <w:numId w:val="30"/>
        </w:numPr>
        <w:spacing w:after="120" w:line="300" w:lineRule="auto"/>
        <w:ind w:left="284" w:hanging="284"/>
        <w:rPr>
          <w:rFonts w:cs="Arial"/>
          <w:lang w:val="en-US"/>
        </w:rPr>
      </w:pPr>
      <w:r w:rsidRPr="00052AB3">
        <w:rPr>
          <w:rFonts w:cs="Arial"/>
          <w:lang w:val="en-US"/>
        </w:rPr>
        <w:t>To adjust the calculation of the variation margin of the following exchange trading day, settlement prices of the last cum trading day will be multiplied by the R-Factor.</w:t>
      </w:r>
    </w:p>
    <w:p w:rsidR="00F7519D" w:rsidRPr="00052AB3" w:rsidRDefault="00052AB3" w:rsidP="00052AB3">
      <w:pPr>
        <w:pStyle w:val="ListParagraph"/>
        <w:numPr>
          <w:ilvl w:val="0"/>
          <w:numId w:val="30"/>
        </w:numPr>
        <w:spacing w:after="120" w:line="300" w:lineRule="auto"/>
        <w:ind w:left="284" w:hanging="284"/>
        <w:rPr>
          <w:rFonts w:cs="Arial"/>
          <w:lang w:val="en-US"/>
        </w:rPr>
      </w:pPr>
      <w:r w:rsidRPr="00052AB3">
        <w:rPr>
          <w:rFonts w:cs="Arial"/>
          <w:lang w:val="en-US"/>
        </w:rPr>
        <w:t>The new contract size will be calculated as follows:</w:t>
      </w:r>
      <w:r w:rsidR="005F593A" w:rsidRPr="00052AB3">
        <w:rPr>
          <w:rFonts w:cs="Arial"/>
          <w:lang w:val="en-US"/>
        </w:rPr>
        <w:br/>
      </w:r>
      <w:r w:rsidRPr="00052AB3">
        <w:rPr>
          <w:rFonts w:cs="Arial"/>
          <w:lang w:val="en-US"/>
        </w:rPr>
        <w:t>Contract size new = contract size old / R-</w:t>
      </w:r>
      <w:r>
        <w:rPr>
          <w:rFonts w:cs="Arial"/>
          <w:lang w:val="en-US"/>
        </w:rPr>
        <w:t>f</w:t>
      </w:r>
      <w:r w:rsidRPr="00052AB3">
        <w:rPr>
          <w:rFonts w:cs="Arial"/>
          <w:lang w:val="en-US"/>
        </w:rPr>
        <w:t>actor</w:t>
      </w:r>
    </w:p>
    <w:p w:rsidR="00F7519D" w:rsidRPr="00052AB3" w:rsidRDefault="00052AB3" w:rsidP="00052AB3">
      <w:pPr>
        <w:pStyle w:val="ListParagraph"/>
        <w:numPr>
          <w:ilvl w:val="0"/>
          <w:numId w:val="30"/>
        </w:numPr>
        <w:spacing w:after="120" w:line="300" w:lineRule="auto"/>
        <w:ind w:left="284" w:hanging="284"/>
        <w:rPr>
          <w:rFonts w:cs="Arial"/>
          <w:lang w:val="en-US"/>
        </w:rPr>
      </w:pPr>
      <w:r w:rsidRPr="00052AB3">
        <w:rPr>
          <w:rFonts w:cs="Arial"/>
          <w:lang w:val="en-US"/>
        </w:rPr>
        <w:t>All outstanding orders and quotes will be deleted after close of trading on the last cum trading day.</w:t>
      </w:r>
    </w:p>
    <w:p w:rsidR="00F7519D" w:rsidRPr="00052AB3" w:rsidRDefault="00052AB3" w:rsidP="00052AB3">
      <w:pPr>
        <w:pStyle w:val="ListParagraph"/>
        <w:numPr>
          <w:ilvl w:val="0"/>
          <w:numId w:val="30"/>
        </w:numPr>
        <w:spacing w:after="120" w:line="300" w:lineRule="auto"/>
        <w:ind w:left="284" w:hanging="284"/>
        <w:rPr>
          <w:rFonts w:cs="Arial"/>
          <w:lang w:val="en-US"/>
        </w:rPr>
      </w:pPr>
      <w:r w:rsidRPr="00052AB3">
        <w:rPr>
          <w:rFonts w:cs="Arial"/>
          <w:lang w:val="en-US"/>
        </w:rPr>
        <w:t xml:space="preserve">The adjustment also refers to existing positions in TES </w:t>
      </w:r>
      <w:r>
        <w:rPr>
          <w:rFonts w:cs="Arial"/>
          <w:lang w:val="en-US"/>
        </w:rPr>
        <w:t>f</w:t>
      </w:r>
      <w:r w:rsidRPr="00052AB3">
        <w:rPr>
          <w:rFonts w:cs="Arial"/>
          <w:lang w:val="en-US"/>
        </w:rPr>
        <w:t xml:space="preserve">lexible </w:t>
      </w:r>
      <w:r>
        <w:rPr>
          <w:rFonts w:cs="Arial"/>
          <w:lang w:val="en-US"/>
        </w:rPr>
        <w:t>f</w:t>
      </w:r>
      <w:r w:rsidRPr="00052AB3">
        <w:rPr>
          <w:rFonts w:cs="Arial"/>
          <w:lang w:val="en-US"/>
        </w:rPr>
        <w:t>utures.</w:t>
      </w:r>
    </w:p>
    <w:p w:rsidR="00F7519D" w:rsidRPr="00052AB3" w:rsidRDefault="00052AB3" w:rsidP="00052AB3">
      <w:pPr>
        <w:pStyle w:val="ListParagraph"/>
        <w:numPr>
          <w:ilvl w:val="0"/>
          <w:numId w:val="33"/>
        </w:numPr>
        <w:spacing w:before="300" w:after="120" w:line="300" w:lineRule="auto"/>
        <w:ind w:left="284" w:hanging="284"/>
        <w:contextualSpacing w:val="0"/>
        <w:rPr>
          <w:rFonts w:cs="Arial"/>
          <w:b/>
          <w:lang w:val="en-US"/>
        </w:rPr>
      </w:pPr>
      <w:r w:rsidRPr="00052AB3">
        <w:rPr>
          <w:rFonts w:cs="Arial"/>
          <w:b/>
          <w:lang w:val="en-US"/>
        </w:rPr>
        <w:t>Introduction of a new contract</w:t>
      </w:r>
    </w:p>
    <w:p w:rsidR="00F7519D" w:rsidRPr="00B975A6" w:rsidRDefault="00052AB3" w:rsidP="00052AB3">
      <w:pPr>
        <w:pStyle w:val="ListParagraph"/>
        <w:numPr>
          <w:ilvl w:val="0"/>
          <w:numId w:val="30"/>
        </w:numPr>
        <w:spacing w:after="120" w:line="300" w:lineRule="auto"/>
        <w:ind w:left="284" w:hanging="284"/>
        <w:rPr>
          <w:rFonts w:cs="Arial"/>
          <w:lang w:val="en-US"/>
        </w:rPr>
      </w:pPr>
      <w:r w:rsidRPr="00052AB3">
        <w:rPr>
          <w:rFonts w:cs="Arial"/>
          <w:lang w:val="en-US"/>
        </w:rPr>
        <w:t xml:space="preserve">A new single stock futures contract will be introduced with standard contract size </w:t>
      </w:r>
      <w:r w:rsidR="004276F6" w:rsidRPr="00B975A6">
        <w:rPr>
          <w:rFonts w:cs="Arial"/>
          <w:lang w:val="en-US"/>
        </w:rPr>
        <w:t>100</w:t>
      </w:r>
      <w:r w:rsidRPr="00B975A6">
        <w:rPr>
          <w:rFonts w:cs="Arial"/>
          <w:lang w:val="en-US"/>
        </w:rPr>
        <w:t xml:space="preserve"> will be introduced.</w:t>
      </w:r>
    </w:p>
    <w:p w:rsidR="00F7519D" w:rsidRPr="00B975A6" w:rsidRDefault="00052AB3" w:rsidP="00052AB3">
      <w:pPr>
        <w:pStyle w:val="ListParagraph"/>
        <w:numPr>
          <w:ilvl w:val="0"/>
          <w:numId w:val="30"/>
        </w:numPr>
        <w:spacing w:after="120" w:line="300" w:lineRule="auto"/>
        <w:ind w:left="284" w:hanging="284"/>
        <w:rPr>
          <w:rFonts w:cs="Arial"/>
          <w:lang w:val="en-US"/>
        </w:rPr>
      </w:pPr>
      <w:r w:rsidRPr="00B975A6">
        <w:rPr>
          <w:rFonts w:cs="Arial"/>
          <w:lang w:val="en-US"/>
        </w:rPr>
        <w:t>The exact introduction date will be published via a circular.</w:t>
      </w:r>
    </w:p>
    <w:p w:rsidR="00F7519D" w:rsidRPr="00B975A6" w:rsidRDefault="00052AB3" w:rsidP="00052AB3">
      <w:pPr>
        <w:pStyle w:val="ListParagraph"/>
        <w:numPr>
          <w:ilvl w:val="0"/>
          <w:numId w:val="30"/>
        </w:numPr>
        <w:spacing w:after="120" w:line="300" w:lineRule="auto"/>
        <w:ind w:left="284" w:hanging="284"/>
        <w:rPr>
          <w:rFonts w:cs="Arial"/>
          <w:lang w:val="en-US"/>
        </w:rPr>
      </w:pPr>
      <w:r w:rsidRPr="00B975A6">
        <w:rPr>
          <w:rFonts w:cs="Arial"/>
          <w:lang w:val="en-US"/>
        </w:rPr>
        <w:t>As soon as the new contract is available for trading and there are no more contract months with open in</w:t>
      </w:r>
      <w:r w:rsidR="00AB10EB" w:rsidRPr="00B975A6">
        <w:rPr>
          <w:rFonts w:cs="Arial"/>
          <w:lang w:val="en-US"/>
        </w:rPr>
        <w:t>terest in the original contract,</w:t>
      </w:r>
      <w:r w:rsidRPr="00B975A6">
        <w:rPr>
          <w:rFonts w:cs="Arial"/>
          <w:lang w:val="en-US"/>
        </w:rPr>
        <w:t xml:space="preserve"> trading in this contract will be put on “HALT” and finally discontinued.</w:t>
      </w:r>
    </w:p>
    <w:p w:rsidR="00F7519D" w:rsidRPr="00B975A6" w:rsidRDefault="00052AB3" w:rsidP="00052AB3">
      <w:pPr>
        <w:pStyle w:val="ListParagraph"/>
        <w:numPr>
          <w:ilvl w:val="0"/>
          <w:numId w:val="30"/>
        </w:numPr>
        <w:spacing w:after="120" w:line="300" w:lineRule="auto"/>
        <w:ind w:left="284" w:hanging="284"/>
        <w:rPr>
          <w:rFonts w:cs="Arial"/>
          <w:lang w:val="en-US"/>
        </w:rPr>
      </w:pPr>
      <w:r w:rsidRPr="00B975A6">
        <w:rPr>
          <w:rFonts w:cs="Arial"/>
          <w:lang w:val="en-US"/>
        </w:rPr>
        <w:t xml:space="preserve">Furthermore, no new contract months will be introduced in the original contract </w:t>
      </w:r>
      <w:r w:rsidR="008C29D2">
        <w:rPr>
          <w:rFonts w:cs="Arial"/>
          <w:lang w:val="en-US"/>
        </w:rPr>
        <w:t>DUEF</w:t>
      </w:r>
      <w:r w:rsidRPr="00B975A6">
        <w:rPr>
          <w:rFonts w:cs="Arial"/>
          <w:lang w:val="en-US"/>
        </w:rPr>
        <w:t>.</w:t>
      </w:r>
    </w:p>
    <w:p w:rsidR="00F7519D" w:rsidRPr="00B975A6" w:rsidRDefault="00052AB3" w:rsidP="00B366C4">
      <w:pPr>
        <w:spacing w:before="240" w:line="300" w:lineRule="auto"/>
        <w:rPr>
          <w:lang w:val="en-US"/>
        </w:rPr>
      </w:pPr>
      <w:r w:rsidRPr="00B975A6">
        <w:rPr>
          <w:rFonts w:cs="Arial"/>
          <w:b/>
          <w:bCs/>
          <w:szCs w:val="18"/>
          <w:lang w:val="en-US"/>
        </w:rPr>
        <w:t xml:space="preserve">If there is no open interest on the last cum trading day after close of trading in the original contract </w:t>
      </w:r>
      <w:r w:rsidR="008C29D2">
        <w:rPr>
          <w:rFonts w:cs="Arial"/>
          <w:b/>
          <w:bCs/>
          <w:szCs w:val="18"/>
          <w:lang w:val="en-US"/>
        </w:rPr>
        <w:t>DUEF</w:t>
      </w:r>
      <w:r w:rsidRPr="00B975A6">
        <w:rPr>
          <w:rFonts w:cs="Arial"/>
          <w:b/>
          <w:bCs/>
          <w:szCs w:val="18"/>
          <w:lang w:val="en-US"/>
        </w:rPr>
        <w:t>, no adjustment will be made and no new contract will be introduced.</w:t>
      </w:r>
    </w:p>
    <w:sectPr w:rsidR="00F7519D" w:rsidRPr="00B975A6" w:rsidSect="00D0154C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843" w:right="1418" w:bottom="567" w:left="1701" w:header="737" w:footer="408" w:gutter="0"/>
      <w:paperSrc w:first="257" w:other="257"/>
      <w:cols w:space="720"/>
      <w:titlePg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69F1" w:rsidRDefault="00F269F1">
      <w:pPr>
        <w:spacing w:line="240" w:lineRule="auto"/>
      </w:pPr>
      <w:r>
        <w:separator/>
      </w:r>
    </w:p>
  </w:endnote>
  <w:endnote w:type="continuationSeparator" w:id="0">
    <w:p w:rsidR="00F269F1" w:rsidRDefault="00F269F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ntax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1D44" w:rsidRPr="00C60846" w:rsidRDefault="00D0154C" w:rsidP="001E26F2">
    <w:pPr>
      <w:spacing w:before="240"/>
      <w:jc w:val="right"/>
    </w:pPr>
    <w:bookmarkStart w:id="13" w:name="mrkSeite"/>
    <w:bookmarkEnd w:id="13"/>
    <w:r>
      <w:t>Seite</w:t>
    </w:r>
    <w:r w:rsidR="00681D44">
      <w:t xml:space="preserve"> </w:t>
    </w:r>
    <w:r w:rsidR="00681D44">
      <w:fldChar w:fldCharType="begin"/>
    </w:r>
    <w:r w:rsidR="00681D44">
      <w:instrText xml:space="preserve"> =  </w:instrText>
    </w:r>
    <w:r w:rsidR="00681D44">
      <w:fldChar w:fldCharType="begin"/>
    </w:r>
    <w:r w:rsidR="00681D44">
      <w:instrText xml:space="preserve"> PAGE </w:instrText>
    </w:r>
    <w:r w:rsidR="00681D44">
      <w:fldChar w:fldCharType="separate"/>
    </w:r>
    <w:r w:rsidR="00176F4E">
      <w:rPr>
        <w:noProof/>
      </w:rPr>
      <w:instrText>2</w:instrText>
    </w:r>
    <w:r w:rsidR="00681D44">
      <w:fldChar w:fldCharType="end"/>
    </w:r>
    <w:r w:rsidR="00681D44">
      <w:instrText xml:space="preserve">-1 </w:instrText>
    </w:r>
    <w:r w:rsidR="00681D44">
      <w:fldChar w:fldCharType="separate"/>
    </w:r>
    <w:r w:rsidR="00176F4E">
      <w:rPr>
        <w:noProof/>
      </w:rPr>
      <w:t>1</w:t>
    </w:r>
    <w:r w:rsidR="00681D44">
      <w:fldChar w:fldCharType="end"/>
    </w:r>
    <w:bookmarkStart w:id="14" w:name="mrkSeiteVon"/>
    <w:bookmarkEnd w:id="14"/>
    <w:r>
      <w:t xml:space="preserve"> von </w:t>
    </w:r>
    <w:r w:rsidR="00681D44">
      <w:fldChar w:fldCharType="begin"/>
    </w:r>
    <w:r w:rsidR="00681D44">
      <w:instrText xml:space="preserve"> =   </w:instrText>
    </w:r>
    <w:r w:rsidR="00176F4E">
      <w:fldChar w:fldCharType="begin"/>
    </w:r>
    <w:r w:rsidR="00176F4E">
      <w:instrText xml:space="preserve"> NUMPAGES </w:instrText>
    </w:r>
    <w:r w:rsidR="00176F4E">
      <w:fldChar w:fldCharType="separate"/>
    </w:r>
    <w:r w:rsidR="00176F4E">
      <w:rPr>
        <w:noProof/>
      </w:rPr>
      <w:instrText>2</w:instrText>
    </w:r>
    <w:r w:rsidR="00176F4E">
      <w:rPr>
        <w:noProof/>
      </w:rPr>
      <w:fldChar w:fldCharType="end"/>
    </w:r>
    <w:r w:rsidR="00681D44">
      <w:instrText xml:space="preserve"> -1 </w:instrText>
    </w:r>
    <w:r w:rsidR="00681D44">
      <w:fldChar w:fldCharType="separate"/>
    </w:r>
    <w:r w:rsidR="00176F4E">
      <w:rPr>
        <w:noProof/>
      </w:rPr>
      <w:t>1</w:t>
    </w:r>
    <w:r w:rsidR="00681D44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672"/>
      <w:gridCol w:w="1785"/>
      <w:gridCol w:w="20"/>
      <w:gridCol w:w="2154"/>
      <w:gridCol w:w="3174"/>
    </w:tblGrid>
    <w:tr w:rsidR="00681D44" w:rsidRPr="00C46FBA" w:rsidTr="00D0154C">
      <w:trPr>
        <w:trHeight w:hRule="exact" w:val="113"/>
      </w:trPr>
      <w:tc>
        <w:tcPr>
          <w:tcW w:w="1672" w:type="dxa"/>
        </w:tcPr>
        <w:p w:rsidR="00681D44" w:rsidRPr="00C46FBA" w:rsidRDefault="00681D44" w:rsidP="00C46FBA">
          <w:pPr>
            <w:rPr>
              <w:rFonts w:cs="Arial"/>
              <w:noProof/>
              <w:szCs w:val="14"/>
              <w:lang w:val="en-US"/>
            </w:rPr>
          </w:pPr>
        </w:p>
      </w:tc>
      <w:tc>
        <w:tcPr>
          <w:tcW w:w="1785" w:type="dxa"/>
        </w:tcPr>
        <w:p w:rsidR="00681D44" w:rsidRPr="00C46FBA" w:rsidRDefault="00681D44" w:rsidP="00C46FBA">
          <w:pPr>
            <w:ind w:left="57"/>
            <w:rPr>
              <w:rFonts w:cs="Arial"/>
              <w:szCs w:val="14"/>
            </w:rPr>
          </w:pPr>
        </w:p>
      </w:tc>
      <w:tc>
        <w:tcPr>
          <w:tcW w:w="0" w:type="dxa"/>
        </w:tcPr>
        <w:p w:rsidR="00681D44" w:rsidRPr="00C46FBA" w:rsidRDefault="00681D44" w:rsidP="00C46FBA">
          <w:pPr>
            <w:spacing w:before="80"/>
            <w:rPr>
              <w:rFonts w:cs="Arial"/>
              <w:szCs w:val="14"/>
            </w:rPr>
          </w:pPr>
        </w:p>
      </w:tc>
      <w:tc>
        <w:tcPr>
          <w:tcW w:w="2154" w:type="dxa"/>
        </w:tcPr>
        <w:p w:rsidR="00681D44" w:rsidRPr="00C46FBA" w:rsidRDefault="00681D44" w:rsidP="00C46FBA">
          <w:pPr>
            <w:spacing w:before="80"/>
            <w:rPr>
              <w:rFonts w:cs="Arial"/>
              <w:szCs w:val="14"/>
            </w:rPr>
          </w:pPr>
        </w:p>
      </w:tc>
      <w:tc>
        <w:tcPr>
          <w:tcW w:w="3174" w:type="dxa"/>
        </w:tcPr>
        <w:p w:rsidR="00681D44" w:rsidRPr="00C46FBA" w:rsidRDefault="00681D44" w:rsidP="00C46FBA">
          <w:pPr>
            <w:rPr>
              <w:rFonts w:cs="Arial"/>
              <w:szCs w:val="14"/>
            </w:rPr>
          </w:pPr>
        </w:p>
      </w:tc>
    </w:tr>
    <w:bookmarkStart w:id="16" w:name="mrkFooter"/>
    <w:bookmarkEnd w:id="16"/>
    <w:tr w:rsidR="00681D44" w:rsidTr="00D0154C">
      <w:trPr>
        <w:trHeight w:hRule="exact" w:val="484"/>
      </w:trPr>
      <w:tc>
        <w:tcPr>
          <w:tcW w:w="1672" w:type="dxa"/>
        </w:tcPr>
        <w:p w:rsidR="00681D44" w:rsidRDefault="004D0A40" w:rsidP="006C569F">
          <w:pPr>
            <w:spacing w:before="80"/>
          </w:pPr>
          <w:r>
            <w:rPr>
              <w:noProof/>
              <w:lang w:eastAsia="de-DE"/>
            </w:rPr>
            <mc:AlternateContent>
              <mc:Choice Requires="wpc">
                <w:drawing>
                  <wp:inline distT="0" distB="0" distL="0" distR="0">
                    <wp:extent cx="685800" cy="209550"/>
                    <wp:effectExtent l="0" t="0" r="0" b="0"/>
                    <wp:docPr id="2" name="LogoFootEX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Canvas">
                        <wpc:wpc>
                          <wpc:bg>
                            <a:noFill/>
                          </wpc:bg>
                          <wpc:whole>
                            <a:ln>
                              <a:noFill/>
                            </a:ln>
                          </wpc:whole>
                          <wps:wsp>
                            <wps:cNvPr id="16" name="Freeform 31"/>
                            <wps:cNvSpPr>
                              <a:spLocks/>
                            </wps:cNvSpPr>
                            <wps:spPr bwMode="auto">
                              <a:xfrm>
                                <a:off x="526415" y="84455"/>
                                <a:ext cx="21590" cy="40640"/>
                              </a:xfrm>
                              <a:custGeom>
                                <a:avLst/>
                                <a:gdLst>
                                  <a:gd name="T0" fmla="*/ 34 w 34"/>
                                  <a:gd name="T1" fmla="*/ 0 h 64"/>
                                  <a:gd name="T2" fmla="*/ 34 w 34"/>
                                  <a:gd name="T3" fmla="*/ 0 h 64"/>
                                  <a:gd name="T4" fmla="*/ 34 w 34"/>
                                  <a:gd name="T5" fmla="*/ 0 h 64"/>
                                  <a:gd name="T6" fmla="*/ 34 w 34"/>
                                  <a:gd name="T7" fmla="*/ 0 h 64"/>
                                  <a:gd name="T8" fmla="*/ 34 w 34"/>
                                  <a:gd name="T9" fmla="*/ 0 h 64"/>
                                  <a:gd name="T10" fmla="*/ 34 w 34"/>
                                  <a:gd name="T11" fmla="*/ 0 h 64"/>
                                  <a:gd name="T12" fmla="*/ 34 w 34"/>
                                  <a:gd name="T13" fmla="*/ 0 h 64"/>
                                  <a:gd name="T14" fmla="*/ 29 w 34"/>
                                  <a:gd name="T15" fmla="*/ 0 h 64"/>
                                  <a:gd name="T16" fmla="*/ 29 w 34"/>
                                  <a:gd name="T17" fmla="*/ 0 h 64"/>
                                  <a:gd name="T18" fmla="*/ 24 w 34"/>
                                  <a:gd name="T19" fmla="*/ 0 h 64"/>
                                  <a:gd name="T20" fmla="*/ 20 w 34"/>
                                  <a:gd name="T21" fmla="*/ 5 h 64"/>
                                  <a:gd name="T22" fmla="*/ 15 w 34"/>
                                  <a:gd name="T23" fmla="*/ 10 h 64"/>
                                  <a:gd name="T24" fmla="*/ 15 w 34"/>
                                  <a:gd name="T25" fmla="*/ 10 h 64"/>
                                  <a:gd name="T26" fmla="*/ 15 w 34"/>
                                  <a:gd name="T27" fmla="*/ 10 h 64"/>
                                  <a:gd name="T28" fmla="*/ 15 w 34"/>
                                  <a:gd name="T29" fmla="*/ 10 h 64"/>
                                  <a:gd name="T30" fmla="*/ 15 w 34"/>
                                  <a:gd name="T31" fmla="*/ 15 h 64"/>
                                  <a:gd name="T32" fmla="*/ 15 w 34"/>
                                  <a:gd name="T33" fmla="*/ 10 h 64"/>
                                  <a:gd name="T34" fmla="*/ 15 w 34"/>
                                  <a:gd name="T35" fmla="*/ 0 h 64"/>
                                  <a:gd name="T36" fmla="*/ 0 w 34"/>
                                  <a:gd name="T37" fmla="*/ 0 h 64"/>
                                  <a:gd name="T38" fmla="*/ 0 w 34"/>
                                  <a:gd name="T39" fmla="*/ 0 h 64"/>
                                  <a:gd name="T40" fmla="*/ 0 w 34"/>
                                  <a:gd name="T41" fmla="*/ 64 h 64"/>
                                  <a:gd name="T42" fmla="*/ 15 w 34"/>
                                  <a:gd name="T43" fmla="*/ 64 h 64"/>
                                  <a:gd name="T44" fmla="*/ 15 w 34"/>
                                  <a:gd name="T45" fmla="*/ 64 h 64"/>
                                  <a:gd name="T46" fmla="*/ 15 w 34"/>
                                  <a:gd name="T47" fmla="*/ 20 h 64"/>
                                  <a:gd name="T48" fmla="*/ 20 w 34"/>
                                  <a:gd name="T49" fmla="*/ 20 h 64"/>
                                  <a:gd name="T50" fmla="*/ 24 w 34"/>
                                  <a:gd name="T51" fmla="*/ 15 h 64"/>
                                  <a:gd name="T52" fmla="*/ 29 w 34"/>
                                  <a:gd name="T53" fmla="*/ 15 h 64"/>
                                  <a:gd name="T54" fmla="*/ 29 w 34"/>
                                  <a:gd name="T55" fmla="*/ 15 h 64"/>
                                  <a:gd name="T56" fmla="*/ 29 w 34"/>
                                  <a:gd name="T57" fmla="*/ 15 h 64"/>
                                  <a:gd name="T58" fmla="*/ 29 w 34"/>
                                  <a:gd name="T59" fmla="*/ 15 h 64"/>
                                  <a:gd name="T60" fmla="*/ 34 w 34"/>
                                  <a:gd name="T61" fmla="*/ 15 h 64"/>
                                  <a:gd name="T62" fmla="*/ 34 w 34"/>
                                  <a:gd name="T63" fmla="*/ 15 h 64"/>
                                  <a:gd name="T64" fmla="*/ 34 w 34"/>
                                  <a:gd name="T65" fmla="*/ 15 h 64"/>
                                  <a:gd name="T66" fmla="*/ 34 w 34"/>
                                  <a:gd name="T67" fmla="*/ 15 h 64"/>
                                  <a:gd name="T68" fmla="*/ 34 w 34"/>
                                  <a:gd name="T69" fmla="*/ 15 h 64"/>
                                  <a:gd name="T70" fmla="*/ 34 w 34"/>
                                  <a:gd name="T71" fmla="*/ 15 h 64"/>
                                  <a:gd name="T72" fmla="*/ 34 w 34"/>
                                  <a:gd name="T73" fmla="*/ 0 h 6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</a:cxnLst>
                                <a:rect l="0" t="0" r="r" b="b"/>
                                <a:pathLst>
                                  <a:path w="34" h="64">
                                    <a:moveTo>
                                      <a:pt x="34" y="0"/>
                                    </a:move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29" y="0"/>
                                    </a:lnTo>
                                    <a:lnTo>
                                      <a:pt x="29" y="0"/>
                                    </a:lnTo>
                                    <a:lnTo>
                                      <a:pt x="29" y="0"/>
                                    </a:lnTo>
                                    <a:lnTo>
                                      <a:pt x="24" y="0"/>
                                    </a:lnTo>
                                    <a:lnTo>
                                      <a:pt x="24" y="0"/>
                                    </a:lnTo>
                                    <a:lnTo>
                                      <a:pt x="20" y="5"/>
                                    </a:lnTo>
                                    <a:lnTo>
                                      <a:pt x="20" y="5"/>
                                    </a:lnTo>
                                    <a:lnTo>
                                      <a:pt x="20" y="5"/>
                                    </a:lnTo>
                                    <a:lnTo>
                                      <a:pt x="15" y="10"/>
                                    </a:lnTo>
                                    <a:lnTo>
                                      <a:pt x="15" y="10"/>
                                    </a:lnTo>
                                    <a:lnTo>
                                      <a:pt x="15" y="10"/>
                                    </a:lnTo>
                                    <a:lnTo>
                                      <a:pt x="15" y="10"/>
                                    </a:lnTo>
                                    <a:lnTo>
                                      <a:pt x="15" y="10"/>
                                    </a:lnTo>
                                    <a:lnTo>
                                      <a:pt x="15" y="10"/>
                                    </a:lnTo>
                                    <a:lnTo>
                                      <a:pt x="15" y="10"/>
                                    </a:lnTo>
                                    <a:lnTo>
                                      <a:pt x="15" y="15"/>
                                    </a:lnTo>
                                    <a:lnTo>
                                      <a:pt x="15" y="15"/>
                                    </a:lnTo>
                                    <a:lnTo>
                                      <a:pt x="15" y="15"/>
                                    </a:lnTo>
                                    <a:lnTo>
                                      <a:pt x="15" y="10"/>
                                    </a:lnTo>
                                    <a:lnTo>
                                      <a:pt x="15" y="0"/>
                                    </a:lnTo>
                                    <a:lnTo>
                                      <a:pt x="15" y="0"/>
                                    </a:lnTo>
                                    <a:lnTo>
                                      <a:pt x="15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64"/>
                                    </a:lnTo>
                                    <a:lnTo>
                                      <a:pt x="0" y="64"/>
                                    </a:lnTo>
                                    <a:lnTo>
                                      <a:pt x="0" y="64"/>
                                    </a:lnTo>
                                    <a:lnTo>
                                      <a:pt x="15" y="64"/>
                                    </a:lnTo>
                                    <a:lnTo>
                                      <a:pt x="15" y="64"/>
                                    </a:lnTo>
                                    <a:lnTo>
                                      <a:pt x="15" y="64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0"/>
                                    </a:lnTo>
                                    <a:lnTo>
                                      <a:pt x="20" y="20"/>
                                    </a:lnTo>
                                    <a:lnTo>
                                      <a:pt x="20" y="20"/>
                                    </a:lnTo>
                                    <a:lnTo>
                                      <a:pt x="20" y="15"/>
                                    </a:lnTo>
                                    <a:lnTo>
                                      <a:pt x="24" y="15"/>
                                    </a:lnTo>
                                    <a:lnTo>
                                      <a:pt x="24" y="15"/>
                                    </a:lnTo>
                                    <a:lnTo>
                                      <a:pt x="29" y="15"/>
                                    </a:lnTo>
                                    <a:lnTo>
                                      <a:pt x="29" y="15"/>
                                    </a:lnTo>
                                    <a:lnTo>
                                      <a:pt x="29" y="15"/>
                                    </a:lnTo>
                                    <a:lnTo>
                                      <a:pt x="29" y="15"/>
                                    </a:lnTo>
                                    <a:lnTo>
                                      <a:pt x="29" y="15"/>
                                    </a:lnTo>
                                    <a:lnTo>
                                      <a:pt x="29" y="15"/>
                                    </a:lnTo>
                                    <a:lnTo>
                                      <a:pt x="29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15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34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" name="Freeform 32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578485" y="84455"/>
                                <a:ext cx="36830" cy="40640"/>
                              </a:xfrm>
                              <a:custGeom>
                                <a:avLst/>
                                <a:gdLst>
                                  <a:gd name="T0" fmla="*/ 58 w 58"/>
                                  <a:gd name="T1" fmla="*/ 25 h 64"/>
                                  <a:gd name="T2" fmla="*/ 53 w 58"/>
                                  <a:gd name="T3" fmla="*/ 15 h 64"/>
                                  <a:gd name="T4" fmla="*/ 48 w 58"/>
                                  <a:gd name="T5" fmla="*/ 5 h 64"/>
                                  <a:gd name="T6" fmla="*/ 39 w 58"/>
                                  <a:gd name="T7" fmla="*/ 0 h 64"/>
                                  <a:gd name="T8" fmla="*/ 24 w 58"/>
                                  <a:gd name="T9" fmla="*/ 0 h 64"/>
                                  <a:gd name="T10" fmla="*/ 10 w 58"/>
                                  <a:gd name="T11" fmla="*/ 5 h 64"/>
                                  <a:gd name="T12" fmla="*/ 5 w 58"/>
                                  <a:gd name="T13" fmla="*/ 15 h 64"/>
                                  <a:gd name="T14" fmla="*/ 0 w 58"/>
                                  <a:gd name="T15" fmla="*/ 25 h 64"/>
                                  <a:gd name="T16" fmla="*/ 0 w 58"/>
                                  <a:gd name="T17" fmla="*/ 39 h 64"/>
                                  <a:gd name="T18" fmla="*/ 5 w 58"/>
                                  <a:gd name="T19" fmla="*/ 49 h 64"/>
                                  <a:gd name="T20" fmla="*/ 10 w 58"/>
                                  <a:gd name="T21" fmla="*/ 59 h 64"/>
                                  <a:gd name="T22" fmla="*/ 24 w 58"/>
                                  <a:gd name="T23" fmla="*/ 64 h 64"/>
                                  <a:gd name="T24" fmla="*/ 34 w 58"/>
                                  <a:gd name="T25" fmla="*/ 64 h 64"/>
                                  <a:gd name="T26" fmla="*/ 39 w 58"/>
                                  <a:gd name="T27" fmla="*/ 64 h 64"/>
                                  <a:gd name="T28" fmla="*/ 48 w 58"/>
                                  <a:gd name="T29" fmla="*/ 59 h 64"/>
                                  <a:gd name="T30" fmla="*/ 53 w 58"/>
                                  <a:gd name="T31" fmla="*/ 54 h 64"/>
                                  <a:gd name="T32" fmla="*/ 58 w 58"/>
                                  <a:gd name="T33" fmla="*/ 54 h 64"/>
                                  <a:gd name="T34" fmla="*/ 58 w 58"/>
                                  <a:gd name="T35" fmla="*/ 54 h 64"/>
                                  <a:gd name="T36" fmla="*/ 58 w 58"/>
                                  <a:gd name="T37" fmla="*/ 54 h 64"/>
                                  <a:gd name="T38" fmla="*/ 58 w 58"/>
                                  <a:gd name="T39" fmla="*/ 54 h 64"/>
                                  <a:gd name="T40" fmla="*/ 58 w 58"/>
                                  <a:gd name="T41" fmla="*/ 54 h 64"/>
                                  <a:gd name="T42" fmla="*/ 48 w 58"/>
                                  <a:gd name="T43" fmla="*/ 44 h 64"/>
                                  <a:gd name="T44" fmla="*/ 48 w 58"/>
                                  <a:gd name="T45" fmla="*/ 44 h 64"/>
                                  <a:gd name="T46" fmla="*/ 48 w 58"/>
                                  <a:gd name="T47" fmla="*/ 44 h 64"/>
                                  <a:gd name="T48" fmla="*/ 48 w 58"/>
                                  <a:gd name="T49" fmla="*/ 44 h 64"/>
                                  <a:gd name="T50" fmla="*/ 48 w 58"/>
                                  <a:gd name="T51" fmla="*/ 44 h 64"/>
                                  <a:gd name="T52" fmla="*/ 44 w 58"/>
                                  <a:gd name="T53" fmla="*/ 44 h 64"/>
                                  <a:gd name="T54" fmla="*/ 44 w 58"/>
                                  <a:gd name="T55" fmla="*/ 49 h 64"/>
                                  <a:gd name="T56" fmla="*/ 39 w 58"/>
                                  <a:gd name="T57" fmla="*/ 49 h 64"/>
                                  <a:gd name="T58" fmla="*/ 34 w 58"/>
                                  <a:gd name="T59" fmla="*/ 54 h 64"/>
                                  <a:gd name="T60" fmla="*/ 29 w 58"/>
                                  <a:gd name="T61" fmla="*/ 54 h 64"/>
                                  <a:gd name="T62" fmla="*/ 20 w 58"/>
                                  <a:gd name="T63" fmla="*/ 49 h 64"/>
                                  <a:gd name="T64" fmla="*/ 20 w 58"/>
                                  <a:gd name="T65" fmla="*/ 44 h 64"/>
                                  <a:gd name="T66" fmla="*/ 15 w 58"/>
                                  <a:gd name="T67" fmla="*/ 39 h 64"/>
                                  <a:gd name="T68" fmla="*/ 15 w 58"/>
                                  <a:gd name="T69" fmla="*/ 34 h 64"/>
                                  <a:gd name="T70" fmla="*/ 15 w 58"/>
                                  <a:gd name="T71" fmla="*/ 34 h 64"/>
                                  <a:gd name="T72" fmla="*/ 15 w 58"/>
                                  <a:gd name="T73" fmla="*/ 34 h 64"/>
                                  <a:gd name="T74" fmla="*/ 15 w 58"/>
                                  <a:gd name="T75" fmla="*/ 34 h 64"/>
                                  <a:gd name="T76" fmla="*/ 15 w 58"/>
                                  <a:gd name="T77" fmla="*/ 34 h 64"/>
                                  <a:gd name="T78" fmla="*/ 58 w 58"/>
                                  <a:gd name="T79" fmla="*/ 34 h 64"/>
                                  <a:gd name="T80" fmla="*/ 58 w 58"/>
                                  <a:gd name="T81" fmla="*/ 34 h 64"/>
                                  <a:gd name="T82" fmla="*/ 58 w 58"/>
                                  <a:gd name="T83" fmla="*/ 34 h 64"/>
                                  <a:gd name="T84" fmla="*/ 58 w 58"/>
                                  <a:gd name="T85" fmla="*/ 34 h 64"/>
                                  <a:gd name="T86" fmla="*/ 58 w 58"/>
                                  <a:gd name="T87" fmla="*/ 34 h 64"/>
                                  <a:gd name="T88" fmla="*/ 15 w 58"/>
                                  <a:gd name="T89" fmla="*/ 25 h 64"/>
                                  <a:gd name="T90" fmla="*/ 15 w 58"/>
                                  <a:gd name="T91" fmla="*/ 25 h 64"/>
                                  <a:gd name="T92" fmla="*/ 15 w 58"/>
                                  <a:gd name="T93" fmla="*/ 25 h 64"/>
                                  <a:gd name="T94" fmla="*/ 15 w 58"/>
                                  <a:gd name="T95" fmla="*/ 25 h 64"/>
                                  <a:gd name="T96" fmla="*/ 15 w 58"/>
                                  <a:gd name="T97" fmla="*/ 25 h 64"/>
                                  <a:gd name="T98" fmla="*/ 15 w 58"/>
                                  <a:gd name="T99" fmla="*/ 20 h 64"/>
                                  <a:gd name="T100" fmla="*/ 20 w 58"/>
                                  <a:gd name="T101" fmla="*/ 15 h 64"/>
                                  <a:gd name="T102" fmla="*/ 24 w 58"/>
                                  <a:gd name="T103" fmla="*/ 15 h 64"/>
                                  <a:gd name="T104" fmla="*/ 29 w 58"/>
                                  <a:gd name="T105" fmla="*/ 10 h 64"/>
                                  <a:gd name="T106" fmla="*/ 34 w 58"/>
                                  <a:gd name="T107" fmla="*/ 10 h 64"/>
                                  <a:gd name="T108" fmla="*/ 39 w 58"/>
                                  <a:gd name="T109" fmla="*/ 10 h 64"/>
                                  <a:gd name="T110" fmla="*/ 39 w 58"/>
                                  <a:gd name="T111" fmla="*/ 15 h 64"/>
                                  <a:gd name="T112" fmla="*/ 44 w 58"/>
                                  <a:gd name="T113" fmla="*/ 20 h 64"/>
                                  <a:gd name="T114" fmla="*/ 44 w 58"/>
                                  <a:gd name="T115" fmla="*/ 25 h 64"/>
                                  <a:gd name="T116" fmla="*/ 44 w 58"/>
                                  <a:gd name="T117" fmla="*/ 25 h 64"/>
                                  <a:gd name="T118" fmla="*/ 44 w 58"/>
                                  <a:gd name="T119" fmla="*/ 25 h 64"/>
                                  <a:gd name="T120" fmla="*/ 44 w 58"/>
                                  <a:gd name="T121" fmla="*/ 25 h 64"/>
                                  <a:gd name="T122" fmla="*/ 44 w 58"/>
                                  <a:gd name="T123" fmla="*/ 25 h 6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  <a:cxn ang="0">
                                    <a:pos x="T116" y="T117"/>
                                  </a:cxn>
                                  <a:cxn ang="0">
                                    <a:pos x="T118" y="T119"/>
                                  </a:cxn>
                                  <a:cxn ang="0">
                                    <a:pos x="T120" y="T121"/>
                                  </a:cxn>
                                  <a:cxn ang="0">
                                    <a:pos x="T122" y="T123"/>
                                  </a:cxn>
                                </a:cxnLst>
                                <a:rect l="0" t="0" r="r" b="b"/>
                                <a:pathLst>
                                  <a:path w="58" h="64">
                                    <a:moveTo>
                                      <a:pt x="58" y="34"/>
                                    </a:moveTo>
                                    <a:lnTo>
                                      <a:pt x="58" y="25"/>
                                    </a:lnTo>
                                    <a:lnTo>
                                      <a:pt x="58" y="20"/>
                                    </a:lnTo>
                                    <a:lnTo>
                                      <a:pt x="53" y="15"/>
                                    </a:lnTo>
                                    <a:lnTo>
                                      <a:pt x="53" y="10"/>
                                    </a:lnTo>
                                    <a:lnTo>
                                      <a:pt x="48" y="5"/>
                                    </a:lnTo>
                                    <a:lnTo>
                                      <a:pt x="44" y="0"/>
                                    </a:lnTo>
                                    <a:lnTo>
                                      <a:pt x="39" y="0"/>
                                    </a:lnTo>
                                    <a:lnTo>
                                      <a:pt x="29" y="0"/>
                                    </a:lnTo>
                                    <a:lnTo>
                                      <a:pt x="24" y="0"/>
                                    </a:lnTo>
                                    <a:lnTo>
                                      <a:pt x="15" y="0"/>
                                    </a:lnTo>
                                    <a:lnTo>
                                      <a:pt x="10" y="5"/>
                                    </a:lnTo>
                                    <a:lnTo>
                                      <a:pt x="5" y="10"/>
                                    </a:lnTo>
                                    <a:lnTo>
                                      <a:pt x="5" y="15"/>
                                    </a:lnTo>
                                    <a:lnTo>
                                      <a:pt x="0" y="20"/>
                                    </a:lnTo>
                                    <a:lnTo>
                                      <a:pt x="0" y="25"/>
                                    </a:lnTo>
                                    <a:lnTo>
                                      <a:pt x="0" y="34"/>
                                    </a:lnTo>
                                    <a:lnTo>
                                      <a:pt x="0" y="39"/>
                                    </a:lnTo>
                                    <a:lnTo>
                                      <a:pt x="0" y="44"/>
                                    </a:lnTo>
                                    <a:lnTo>
                                      <a:pt x="5" y="49"/>
                                    </a:lnTo>
                                    <a:lnTo>
                                      <a:pt x="5" y="54"/>
                                    </a:lnTo>
                                    <a:lnTo>
                                      <a:pt x="10" y="59"/>
                                    </a:lnTo>
                                    <a:lnTo>
                                      <a:pt x="15" y="64"/>
                                    </a:lnTo>
                                    <a:lnTo>
                                      <a:pt x="24" y="64"/>
                                    </a:lnTo>
                                    <a:lnTo>
                                      <a:pt x="29" y="64"/>
                                    </a:lnTo>
                                    <a:lnTo>
                                      <a:pt x="34" y="64"/>
                                    </a:lnTo>
                                    <a:lnTo>
                                      <a:pt x="39" y="64"/>
                                    </a:lnTo>
                                    <a:lnTo>
                                      <a:pt x="39" y="64"/>
                                    </a:lnTo>
                                    <a:lnTo>
                                      <a:pt x="44" y="64"/>
                                    </a:lnTo>
                                    <a:lnTo>
                                      <a:pt x="48" y="59"/>
                                    </a:lnTo>
                                    <a:lnTo>
                                      <a:pt x="53" y="59"/>
                                    </a:lnTo>
                                    <a:lnTo>
                                      <a:pt x="53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4" y="44"/>
                                    </a:lnTo>
                                    <a:lnTo>
                                      <a:pt x="44" y="49"/>
                                    </a:lnTo>
                                    <a:lnTo>
                                      <a:pt x="44" y="49"/>
                                    </a:lnTo>
                                    <a:lnTo>
                                      <a:pt x="39" y="49"/>
                                    </a:lnTo>
                                    <a:lnTo>
                                      <a:pt x="39" y="49"/>
                                    </a:lnTo>
                                    <a:lnTo>
                                      <a:pt x="34" y="54"/>
                                    </a:lnTo>
                                    <a:lnTo>
                                      <a:pt x="34" y="54"/>
                                    </a:lnTo>
                                    <a:lnTo>
                                      <a:pt x="29" y="54"/>
                                    </a:lnTo>
                                    <a:lnTo>
                                      <a:pt x="29" y="54"/>
                                    </a:lnTo>
                                    <a:lnTo>
                                      <a:pt x="24" y="49"/>
                                    </a:lnTo>
                                    <a:lnTo>
                                      <a:pt x="20" y="49"/>
                                    </a:lnTo>
                                    <a:lnTo>
                                      <a:pt x="20" y="44"/>
                                    </a:lnTo>
                                    <a:lnTo>
                                      <a:pt x="20" y="44"/>
                                    </a:lnTo>
                                    <a:lnTo>
                                      <a:pt x="15" y="39"/>
                                    </a:lnTo>
                                    <a:lnTo>
                                      <a:pt x="15" y="39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close/>
                                    <a:moveTo>
                                      <a:pt x="44" y="25"/>
                                    </a:move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0"/>
                                    </a:lnTo>
                                    <a:lnTo>
                                      <a:pt x="20" y="20"/>
                                    </a:lnTo>
                                    <a:lnTo>
                                      <a:pt x="20" y="15"/>
                                    </a:lnTo>
                                    <a:lnTo>
                                      <a:pt x="20" y="15"/>
                                    </a:lnTo>
                                    <a:lnTo>
                                      <a:pt x="24" y="15"/>
                                    </a:lnTo>
                                    <a:lnTo>
                                      <a:pt x="24" y="10"/>
                                    </a:lnTo>
                                    <a:lnTo>
                                      <a:pt x="29" y="10"/>
                                    </a:lnTo>
                                    <a:lnTo>
                                      <a:pt x="29" y="10"/>
                                    </a:lnTo>
                                    <a:lnTo>
                                      <a:pt x="34" y="10"/>
                                    </a:lnTo>
                                    <a:lnTo>
                                      <a:pt x="34" y="10"/>
                                    </a:lnTo>
                                    <a:lnTo>
                                      <a:pt x="39" y="10"/>
                                    </a:lnTo>
                                    <a:lnTo>
                                      <a:pt x="39" y="15"/>
                                    </a:lnTo>
                                    <a:lnTo>
                                      <a:pt x="39" y="15"/>
                                    </a:lnTo>
                                    <a:lnTo>
                                      <a:pt x="44" y="20"/>
                                    </a:lnTo>
                                    <a:lnTo>
                                      <a:pt x="44" y="20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8" name="Freeform 33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578485" y="84455"/>
                                <a:ext cx="36830" cy="40640"/>
                              </a:xfrm>
                              <a:custGeom>
                                <a:avLst/>
                                <a:gdLst>
                                  <a:gd name="T0" fmla="*/ 58 w 58"/>
                                  <a:gd name="T1" fmla="*/ 25 h 64"/>
                                  <a:gd name="T2" fmla="*/ 53 w 58"/>
                                  <a:gd name="T3" fmla="*/ 15 h 64"/>
                                  <a:gd name="T4" fmla="*/ 48 w 58"/>
                                  <a:gd name="T5" fmla="*/ 5 h 64"/>
                                  <a:gd name="T6" fmla="*/ 39 w 58"/>
                                  <a:gd name="T7" fmla="*/ 0 h 64"/>
                                  <a:gd name="T8" fmla="*/ 24 w 58"/>
                                  <a:gd name="T9" fmla="*/ 0 h 64"/>
                                  <a:gd name="T10" fmla="*/ 10 w 58"/>
                                  <a:gd name="T11" fmla="*/ 5 h 64"/>
                                  <a:gd name="T12" fmla="*/ 5 w 58"/>
                                  <a:gd name="T13" fmla="*/ 15 h 64"/>
                                  <a:gd name="T14" fmla="*/ 0 w 58"/>
                                  <a:gd name="T15" fmla="*/ 25 h 64"/>
                                  <a:gd name="T16" fmla="*/ 0 w 58"/>
                                  <a:gd name="T17" fmla="*/ 39 h 64"/>
                                  <a:gd name="T18" fmla="*/ 5 w 58"/>
                                  <a:gd name="T19" fmla="*/ 49 h 64"/>
                                  <a:gd name="T20" fmla="*/ 10 w 58"/>
                                  <a:gd name="T21" fmla="*/ 59 h 64"/>
                                  <a:gd name="T22" fmla="*/ 24 w 58"/>
                                  <a:gd name="T23" fmla="*/ 64 h 64"/>
                                  <a:gd name="T24" fmla="*/ 34 w 58"/>
                                  <a:gd name="T25" fmla="*/ 64 h 64"/>
                                  <a:gd name="T26" fmla="*/ 39 w 58"/>
                                  <a:gd name="T27" fmla="*/ 64 h 64"/>
                                  <a:gd name="T28" fmla="*/ 48 w 58"/>
                                  <a:gd name="T29" fmla="*/ 59 h 64"/>
                                  <a:gd name="T30" fmla="*/ 53 w 58"/>
                                  <a:gd name="T31" fmla="*/ 54 h 64"/>
                                  <a:gd name="T32" fmla="*/ 58 w 58"/>
                                  <a:gd name="T33" fmla="*/ 54 h 64"/>
                                  <a:gd name="T34" fmla="*/ 58 w 58"/>
                                  <a:gd name="T35" fmla="*/ 54 h 64"/>
                                  <a:gd name="T36" fmla="*/ 58 w 58"/>
                                  <a:gd name="T37" fmla="*/ 54 h 64"/>
                                  <a:gd name="T38" fmla="*/ 58 w 58"/>
                                  <a:gd name="T39" fmla="*/ 54 h 64"/>
                                  <a:gd name="T40" fmla="*/ 58 w 58"/>
                                  <a:gd name="T41" fmla="*/ 54 h 64"/>
                                  <a:gd name="T42" fmla="*/ 48 w 58"/>
                                  <a:gd name="T43" fmla="*/ 44 h 64"/>
                                  <a:gd name="T44" fmla="*/ 48 w 58"/>
                                  <a:gd name="T45" fmla="*/ 44 h 64"/>
                                  <a:gd name="T46" fmla="*/ 48 w 58"/>
                                  <a:gd name="T47" fmla="*/ 44 h 64"/>
                                  <a:gd name="T48" fmla="*/ 48 w 58"/>
                                  <a:gd name="T49" fmla="*/ 44 h 64"/>
                                  <a:gd name="T50" fmla="*/ 48 w 58"/>
                                  <a:gd name="T51" fmla="*/ 44 h 64"/>
                                  <a:gd name="T52" fmla="*/ 44 w 58"/>
                                  <a:gd name="T53" fmla="*/ 44 h 64"/>
                                  <a:gd name="T54" fmla="*/ 44 w 58"/>
                                  <a:gd name="T55" fmla="*/ 49 h 64"/>
                                  <a:gd name="T56" fmla="*/ 39 w 58"/>
                                  <a:gd name="T57" fmla="*/ 49 h 64"/>
                                  <a:gd name="T58" fmla="*/ 34 w 58"/>
                                  <a:gd name="T59" fmla="*/ 54 h 64"/>
                                  <a:gd name="T60" fmla="*/ 29 w 58"/>
                                  <a:gd name="T61" fmla="*/ 54 h 64"/>
                                  <a:gd name="T62" fmla="*/ 20 w 58"/>
                                  <a:gd name="T63" fmla="*/ 49 h 64"/>
                                  <a:gd name="T64" fmla="*/ 20 w 58"/>
                                  <a:gd name="T65" fmla="*/ 44 h 64"/>
                                  <a:gd name="T66" fmla="*/ 15 w 58"/>
                                  <a:gd name="T67" fmla="*/ 39 h 64"/>
                                  <a:gd name="T68" fmla="*/ 15 w 58"/>
                                  <a:gd name="T69" fmla="*/ 34 h 64"/>
                                  <a:gd name="T70" fmla="*/ 15 w 58"/>
                                  <a:gd name="T71" fmla="*/ 34 h 64"/>
                                  <a:gd name="T72" fmla="*/ 15 w 58"/>
                                  <a:gd name="T73" fmla="*/ 34 h 64"/>
                                  <a:gd name="T74" fmla="*/ 15 w 58"/>
                                  <a:gd name="T75" fmla="*/ 34 h 64"/>
                                  <a:gd name="T76" fmla="*/ 15 w 58"/>
                                  <a:gd name="T77" fmla="*/ 34 h 64"/>
                                  <a:gd name="T78" fmla="*/ 58 w 58"/>
                                  <a:gd name="T79" fmla="*/ 34 h 64"/>
                                  <a:gd name="T80" fmla="*/ 58 w 58"/>
                                  <a:gd name="T81" fmla="*/ 34 h 64"/>
                                  <a:gd name="T82" fmla="*/ 58 w 58"/>
                                  <a:gd name="T83" fmla="*/ 34 h 64"/>
                                  <a:gd name="T84" fmla="*/ 58 w 58"/>
                                  <a:gd name="T85" fmla="*/ 34 h 64"/>
                                  <a:gd name="T86" fmla="*/ 58 w 58"/>
                                  <a:gd name="T87" fmla="*/ 34 h 64"/>
                                  <a:gd name="T88" fmla="*/ 15 w 58"/>
                                  <a:gd name="T89" fmla="*/ 25 h 64"/>
                                  <a:gd name="T90" fmla="*/ 15 w 58"/>
                                  <a:gd name="T91" fmla="*/ 25 h 64"/>
                                  <a:gd name="T92" fmla="*/ 15 w 58"/>
                                  <a:gd name="T93" fmla="*/ 25 h 64"/>
                                  <a:gd name="T94" fmla="*/ 15 w 58"/>
                                  <a:gd name="T95" fmla="*/ 25 h 64"/>
                                  <a:gd name="T96" fmla="*/ 15 w 58"/>
                                  <a:gd name="T97" fmla="*/ 25 h 64"/>
                                  <a:gd name="T98" fmla="*/ 15 w 58"/>
                                  <a:gd name="T99" fmla="*/ 20 h 64"/>
                                  <a:gd name="T100" fmla="*/ 20 w 58"/>
                                  <a:gd name="T101" fmla="*/ 15 h 64"/>
                                  <a:gd name="T102" fmla="*/ 24 w 58"/>
                                  <a:gd name="T103" fmla="*/ 15 h 64"/>
                                  <a:gd name="T104" fmla="*/ 29 w 58"/>
                                  <a:gd name="T105" fmla="*/ 10 h 64"/>
                                  <a:gd name="T106" fmla="*/ 34 w 58"/>
                                  <a:gd name="T107" fmla="*/ 10 h 64"/>
                                  <a:gd name="T108" fmla="*/ 39 w 58"/>
                                  <a:gd name="T109" fmla="*/ 10 h 64"/>
                                  <a:gd name="T110" fmla="*/ 39 w 58"/>
                                  <a:gd name="T111" fmla="*/ 15 h 64"/>
                                  <a:gd name="T112" fmla="*/ 44 w 58"/>
                                  <a:gd name="T113" fmla="*/ 20 h 64"/>
                                  <a:gd name="T114" fmla="*/ 44 w 58"/>
                                  <a:gd name="T115" fmla="*/ 25 h 64"/>
                                  <a:gd name="T116" fmla="*/ 44 w 58"/>
                                  <a:gd name="T117" fmla="*/ 25 h 64"/>
                                  <a:gd name="T118" fmla="*/ 44 w 58"/>
                                  <a:gd name="T119" fmla="*/ 25 h 64"/>
                                  <a:gd name="T120" fmla="*/ 44 w 58"/>
                                  <a:gd name="T121" fmla="*/ 25 h 64"/>
                                  <a:gd name="T122" fmla="*/ 44 w 58"/>
                                  <a:gd name="T123" fmla="*/ 25 h 6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  <a:cxn ang="0">
                                    <a:pos x="T116" y="T117"/>
                                  </a:cxn>
                                  <a:cxn ang="0">
                                    <a:pos x="T118" y="T119"/>
                                  </a:cxn>
                                  <a:cxn ang="0">
                                    <a:pos x="T120" y="T121"/>
                                  </a:cxn>
                                  <a:cxn ang="0">
                                    <a:pos x="T122" y="T123"/>
                                  </a:cxn>
                                </a:cxnLst>
                                <a:rect l="0" t="0" r="r" b="b"/>
                                <a:pathLst>
                                  <a:path w="58" h="64">
                                    <a:moveTo>
                                      <a:pt x="58" y="34"/>
                                    </a:moveTo>
                                    <a:lnTo>
                                      <a:pt x="58" y="25"/>
                                    </a:lnTo>
                                    <a:lnTo>
                                      <a:pt x="58" y="20"/>
                                    </a:lnTo>
                                    <a:lnTo>
                                      <a:pt x="53" y="15"/>
                                    </a:lnTo>
                                    <a:lnTo>
                                      <a:pt x="53" y="10"/>
                                    </a:lnTo>
                                    <a:lnTo>
                                      <a:pt x="48" y="5"/>
                                    </a:lnTo>
                                    <a:lnTo>
                                      <a:pt x="44" y="0"/>
                                    </a:lnTo>
                                    <a:lnTo>
                                      <a:pt x="39" y="0"/>
                                    </a:lnTo>
                                    <a:lnTo>
                                      <a:pt x="29" y="0"/>
                                    </a:lnTo>
                                    <a:lnTo>
                                      <a:pt x="24" y="0"/>
                                    </a:lnTo>
                                    <a:lnTo>
                                      <a:pt x="15" y="0"/>
                                    </a:lnTo>
                                    <a:lnTo>
                                      <a:pt x="10" y="5"/>
                                    </a:lnTo>
                                    <a:lnTo>
                                      <a:pt x="5" y="10"/>
                                    </a:lnTo>
                                    <a:lnTo>
                                      <a:pt x="5" y="15"/>
                                    </a:lnTo>
                                    <a:lnTo>
                                      <a:pt x="0" y="20"/>
                                    </a:lnTo>
                                    <a:lnTo>
                                      <a:pt x="0" y="25"/>
                                    </a:lnTo>
                                    <a:lnTo>
                                      <a:pt x="0" y="34"/>
                                    </a:lnTo>
                                    <a:lnTo>
                                      <a:pt x="0" y="39"/>
                                    </a:lnTo>
                                    <a:lnTo>
                                      <a:pt x="0" y="44"/>
                                    </a:lnTo>
                                    <a:lnTo>
                                      <a:pt x="5" y="49"/>
                                    </a:lnTo>
                                    <a:lnTo>
                                      <a:pt x="5" y="54"/>
                                    </a:lnTo>
                                    <a:lnTo>
                                      <a:pt x="10" y="59"/>
                                    </a:lnTo>
                                    <a:lnTo>
                                      <a:pt x="15" y="64"/>
                                    </a:lnTo>
                                    <a:lnTo>
                                      <a:pt x="24" y="64"/>
                                    </a:lnTo>
                                    <a:lnTo>
                                      <a:pt x="29" y="64"/>
                                    </a:lnTo>
                                    <a:lnTo>
                                      <a:pt x="34" y="64"/>
                                    </a:lnTo>
                                    <a:lnTo>
                                      <a:pt x="39" y="64"/>
                                    </a:lnTo>
                                    <a:lnTo>
                                      <a:pt x="39" y="64"/>
                                    </a:lnTo>
                                    <a:lnTo>
                                      <a:pt x="44" y="64"/>
                                    </a:lnTo>
                                    <a:lnTo>
                                      <a:pt x="48" y="59"/>
                                    </a:lnTo>
                                    <a:lnTo>
                                      <a:pt x="53" y="59"/>
                                    </a:lnTo>
                                    <a:lnTo>
                                      <a:pt x="53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4" y="44"/>
                                    </a:lnTo>
                                    <a:lnTo>
                                      <a:pt x="44" y="49"/>
                                    </a:lnTo>
                                    <a:lnTo>
                                      <a:pt x="44" y="49"/>
                                    </a:lnTo>
                                    <a:lnTo>
                                      <a:pt x="39" y="49"/>
                                    </a:lnTo>
                                    <a:lnTo>
                                      <a:pt x="39" y="49"/>
                                    </a:lnTo>
                                    <a:lnTo>
                                      <a:pt x="34" y="54"/>
                                    </a:lnTo>
                                    <a:lnTo>
                                      <a:pt x="34" y="54"/>
                                    </a:lnTo>
                                    <a:lnTo>
                                      <a:pt x="29" y="54"/>
                                    </a:lnTo>
                                    <a:lnTo>
                                      <a:pt x="29" y="54"/>
                                    </a:lnTo>
                                    <a:lnTo>
                                      <a:pt x="24" y="49"/>
                                    </a:lnTo>
                                    <a:lnTo>
                                      <a:pt x="20" y="49"/>
                                    </a:lnTo>
                                    <a:lnTo>
                                      <a:pt x="20" y="44"/>
                                    </a:lnTo>
                                    <a:lnTo>
                                      <a:pt x="20" y="44"/>
                                    </a:lnTo>
                                    <a:lnTo>
                                      <a:pt x="15" y="39"/>
                                    </a:lnTo>
                                    <a:lnTo>
                                      <a:pt x="15" y="39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15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lnTo>
                                      <a:pt x="58" y="34"/>
                                    </a:lnTo>
                                    <a:close/>
                                    <a:moveTo>
                                      <a:pt x="44" y="25"/>
                                    </a:move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5"/>
                                    </a:lnTo>
                                    <a:lnTo>
                                      <a:pt x="15" y="20"/>
                                    </a:lnTo>
                                    <a:lnTo>
                                      <a:pt x="20" y="20"/>
                                    </a:lnTo>
                                    <a:lnTo>
                                      <a:pt x="20" y="15"/>
                                    </a:lnTo>
                                    <a:lnTo>
                                      <a:pt x="20" y="15"/>
                                    </a:lnTo>
                                    <a:lnTo>
                                      <a:pt x="24" y="15"/>
                                    </a:lnTo>
                                    <a:lnTo>
                                      <a:pt x="24" y="10"/>
                                    </a:lnTo>
                                    <a:lnTo>
                                      <a:pt x="29" y="10"/>
                                    </a:lnTo>
                                    <a:lnTo>
                                      <a:pt x="29" y="10"/>
                                    </a:lnTo>
                                    <a:lnTo>
                                      <a:pt x="34" y="10"/>
                                    </a:lnTo>
                                    <a:lnTo>
                                      <a:pt x="34" y="10"/>
                                    </a:lnTo>
                                    <a:lnTo>
                                      <a:pt x="39" y="10"/>
                                    </a:lnTo>
                                    <a:lnTo>
                                      <a:pt x="39" y="15"/>
                                    </a:lnTo>
                                    <a:lnTo>
                                      <a:pt x="39" y="15"/>
                                    </a:lnTo>
                                    <a:lnTo>
                                      <a:pt x="44" y="20"/>
                                    </a:lnTo>
                                    <a:lnTo>
                                      <a:pt x="44" y="20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9" name="Freeform 34"/>
                            <wps:cNvSpPr>
                              <a:spLocks/>
                            </wps:cNvSpPr>
                            <wps:spPr bwMode="auto">
                              <a:xfrm>
                                <a:off x="174625" y="3175"/>
                                <a:ext cx="94615" cy="93980"/>
                              </a:xfrm>
                              <a:custGeom>
                                <a:avLst/>
                                <a:gdLst>
                                  <a:gd name="T0" fmla="*/ 43 w 149"/>
                                  <a:gd name="T1" fmla="*/ 5 h 148"/>
                                  <a:gd name="T2" fmla="*/ 38 w 149"/>
                                  <a:gd name="T3" fmla="*/ 0 h 148"/>
                                  <a:gd name="T4" fmla="*/ 34 w 149"/>
                                  <a:gd name="T5" fmla="*/ 0 h 148"/>
                                  <a:gd name="T6" fmla="*/ 29 w 149"/>
                                  <a:gd name="T7" fmla="*/ 0 h 148"/>
                                  <a:gd name="T8" fmla="*/ 24 w 149"/>
                                  <a:gd name="T9" fmla="*/ 0 h 148"/>
                                  <a:gd name="T10" fmla="*/ 19 w 149"/>
                                  <a:gd name="T11" fmla="*/ 0 h 148"/>
                                  <a:gd name="T12" fmla="*/ 14 w 149"/>
                                  <a:gd name="T13" fmla="*/ 0 h 148"/>
                                  <a:gd name="T14" fmla="*/ 9 w 149"/>
                                  <a:gd name="T15" fmla="*/ 0 h 148"/>
                                  <a:gd name="T16" fmla="*/ 5 w 149"/>
                                  <a:gd name="T17" fmla="*/ 5 h 148"/>
                                  <a:gd name="T18" fmla="*/ 5 w 149"/>
                                  <a:gd name="T19" fmla="*/ 10 h 148"/>
                                  <a:gd name="T20" fmla="*/ 0 w 149"/>
                                  <a:gd name="T21" fmla="*/ 15 h 148"/>
                                  <a:gd name="T22" fmla="*/ 0 w 149"/>
                                  <a:gd name="T23" fmla="*/ 20 h 148"/>
                                  <a:gd name="T24" fmla="*/ 0 w 149"/>
                                  <a:gd name="T25" fmla="*/ 25 h 148"/>
                                  <a:gd name="T26" fmla="*/ 0 w 149"/>
                                  <a:gd name="T27" fmla="*/ 25 h 148"/>
                                  <a:gd name="T28" fmla="*/ 0 w 149"/>
                                  <a:gd name="T29" fmla="*/ 29 h 148"/>
                                  <a:gd name="T30" fmla="*/ 5 w 149"/>
                                  <a:gd name="T31" fmla="*/ 34 h 148"/>
                                  <a:gd name="T32" fmla="*/ 5 w 149"/>
                                  <a:gd name="T33" fmla="*/ 39 h 148"/>
                                  <a:gd name="T34" fmla="*/ 106 w 149"/>
                                  <a:gd name="T35" fmla="*/ 143 h 148"/>
                                  <a:gd name="T36" fmla="*/ 106 w 149"/>
                                  <a:gd name="T37" fmla="*/ 143 h 148"/>
                                  <a:gd name="T38" fmla="*/ 111 w 149"/>
                                  <a:gd name="T39" fmla="*/ 143 h 148"/>
                                  <a:gd name="T40" fmla="*/ 116 w 149"/>
                                  <a:gd name="T41" fmla="*/ 148 h 148"/>
                                  <a:gd name="T42" fmla="*/ 120 w 149"/>
                                  <a:gd name="T43" fmla="*/ 148 h 148"/>
                                  <a:gd name="T44" fmla="*/ 125 w 149"/>
                                  <a:gd name="T45" fmla="*/ 148 h 148"/>
                                  <a:gd name="T46" fmla="*/ 130 w 149"/>
                                  <a:gd name="T47" fmla="*/ 148 h 148"/>
                                  <a:gd name="T48" fmla="*/ 135 w 149"/>
                                  <a:gd name="T49" fmla="*/ 148 h 148"/>
                                  <a:gd name="T50" fmla="*/ 140 w 149"/>
                                  <a:gd name="T51" fmla="*/ 143 h 148"/>
                                  <a:gd name="T52" fmla="*/ 144 w 149"/>
                                  <a:gd name="T53" fmla="*/ 143 h 148"/>
                                  <a:gd name="T54" fmla="*/ 144 w 149"/>
                                  <a:gd name="T55" fmla="*/ 138 h 148"/>
                                  <a:gd name="T56" fmla="*/ 149 w 149"/>
                                  <a:gd name="T57" fmla="*/ 133 h 148"/>
                                  <a:gd name="T58" fmla="*/ 149 w 149"/>
                                  <a:gd name="T59" fmla="*/ 128 h 148"/>
                                  <a:gd name="T60" fmla="*/ 149 w 149"/>
                                  <a:gd name="T61" fmla="*/ 123 h 148"/>
                                  <a:gd name="T62" fmla="*/ 149 w 149"/>
                                  <a:gd name="T63" fmla="*/ 118 h 148"/>
                                  <a:gd name="T64" fmla="*/ 149 w 149"/>
                                  <a:gd name="T65" fmla="*/ 113 h 148"/>
                                  <a:gd name="T66" fmla="*/ 144 w 149"/>
                                  <a:gd name="T67" fmla="*/ 113 h 148"/>
                                  <a:gd name="T68" fmla="*/ 144 w 149"/>
                                  <a:gd name="T69" fmla="*/ 108 h 148"/>
                                  <a:gd name="T70" fmla="*/ 43 w 149"/>
                                  <a:gd name="T71" fmla="*/ 5 h 14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</a:cxnLst>
                                <a:rect l="0" t="0" r="r" b="b"/>
                                <a:pathLst>
                                  <a:path w="149" h="148">
                                    <a:moveTo>
                                      <a:pt x="43" y="5"/>
                                    </a:moveTo>
                                    <a:lnTo>
                                      <a:pt x="38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29" y="0"/>
                                    </a:lnTo>
                                    <a:lnTo>
                                      <a:pt x="24" y="0"/>
                                    </a:lnTo>
                                    <a:lnTo>
                                      <a:pt x="19" y="0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9" y="0"/>
                                    </a:lnTo>
                                    <a:lnTo>
                                      <a:pt x="5" y="5"/>
                                    </a:lnTo>
                                    <a:lnTo>
                                      <a:pt x="5" y="10"/>
                                    </a:lnTo>
                                    <a:lnTo>
                                      <a:pt x="0" y="15"/>
                                    </a:lnTo>
                                    <a:lnTo>
                                      <a:pt x="0" y="20"/>
                                    </a:lnTo>
                                    <a:lnTo>
                                      <a:pt x="0" y="25"/>
                                    </a:lnTo>
                                    <a:lnTo>
                                      <a:pt x="0" y="25"/>
                                    </a:lnTo>
                                    <a:lnTo>
                                      <a:pt x="0" y="29"/>
                                    </a:lnTo>
                                    <a:lnTo>
                                      <a:pt x="5" y="34"/>
                                    </a:lnTo>
                                    <a:lnTo>
                                      <a:pt x="5" y="39"/>
                                    </a:lnTo>
                                    <a:lnTo>
                                      <a:pt x="106" y="143"/>
                                    </a:lnTo>
                                    <a:lnTo>
                                      <a:pt x="106" y="143"/>
                                    </a:lnTo>
                                    <a:lnTo>
                                      <a:pt x="111" y="143"/>
                                    </a:lnTo>
                                    <a:lnTo>
                                      <a:pt x="116" y="148"/>
                                    </a:lnTo>
                                    <a:lnTo>
                                      <a:pt x="120" y="148"/>
                                    </a:lnTo>
                                    <a:lnTo>
                                      <a:pt x="125" y="148"/>
                                    </a:lnTo>
                                    <a:lnTo>
                                      <a:pt x="130" y="148"/>
                                    </a:lnTo>
                                    <a:lnTo>
                                      <a:pt x="135" y="148"/>
                                    </a:lnTo>
                                    <a:lnTo>
                                      <a:pt x="140" y="143"/>
                                    </a:lnTo>
                                    <a:lnTo>
                                      <a:pt x="144" y="143"/>
                                    </a:lnTo>
                                    <a:lnTo>
                                      <a:pt x="144" y="138"/>
                                    </a:lnTo>
                                    <a:lnTo>
                                      <a:pt x="149" y="133"/>
                                    </a:lnTo>
                                    <a:lnTo>
                                      <a:pt x="149" y="128"/>
                                    </a:lnTo>
                                    <a:lnTo>
                                      <a:pt x="149" y="123"/>
                                    </a:lnTo>
                                    <a:lnTo>
                                      <a:pt x="149" y="118"/>
                                    </a:lnTo>
                                    <a:lnTo>
                                      <a:pt x="149" y="113"/>
                                    </a:lnTo>
                                    <a:lnTo>
                                      <a:pt x="144" y="113"/>
                                    </a:lnTo>
                                    <a:lnTo>
                                      <a:pt x="144" y="108"/>
                                    </a:lnTo>
                                    <a:lnTo>
                                      <a:pt x="43" y="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0" name="Freeform 35"/>
                            <wps:cNvSpPr>
                              <a:spLocks/>
                            </wps:cNvSpPr>
                            <wps:spPr bwMode="auto">
                              <a:xfrm>
                                <a:off x="281940" y="3175"/>
                                <a:ext cx="94615" cy="93980"/>
                              </a:xfrm>
                              <a:custGeom>
                                <a:avLst/>
                                <a:gdLst>
                                  <a:gd name="T0" fmla="*/ 9 w 149"/>
                                  <a:gd name="T1" fmla="*/ 143 h 148"/>
                                  <a:gd name="T2" fmla="*/ 9 w 149"/>
                                  <a:gd name="T3" fmla="*/ 143 h 148"/>
                                  <a:gd name="T4" fmla="*/ 14 w 149"/>
                                  <a:gd name="T5" fmla="*/ 148 h 148"/>
                                  <a:gd name="T6" fmla="*/ 19 w 149"/>
                                  <a:gd name="T7" fmla="*/ 148 h 148"/>
                                  <a:gd name="T8" fmla="*/ 24 w 149"/>
                                  <a:gd name="T9" fmla="*/ 148 h 148"/>
                                  <a:gd name="T10" fmla="*/ 29 w 149"/>
                                  <a:gd name="T11" fmla="*/ 148 h 148"/>
                                  <a:gd name="T12" fmla="*/ 33 w 149"/>
                                  <a:gd name="T13" fmla="*/ 148 h 148"/>
                                  <a:gd name="T14" fmla="*/ 38 w 149"/>
                                  <a:gd name="T15" fmla="*/ 143 h 148"/>
                                  <a:gd name="T16" fmla="*/ 43 w 149"/>
                                  <a:gd name="T17" fmla="*/ 143 h 148"/>
                                  <a:gd name="T18" fmla="*/ 144 w 149"/>
                                  <a:gd name="T19" fmla="*/ 39 h 148"/>
                                  <a:gd name="T20" fmla="*/ 144 w 149"/>
                                  <a:gd name="T21" fmla="*/ 34 h 148"/>
                                  <a:gd name="T22" fmla="*/ 149 w 149"/>
                                  <a:gd name="T23" fmla="*/ 29 h 148"/>
                                  <a:gd name="T24" fmla="*/ 149 w 149"/>
                                  <a:gd name="T25" fmla="*/ 25 h 148"/>
                                  <a:gd name="T26" fmla="*/ 149 w 149"/>
                                  <a:gd name="T27" fmla="*/ 25 h 148"/>
                                  <a:gd name="T28" fmla="*/ 149 w 149"/>
                                  <a:gd name="T29" fmla="*/ 20 h 148"/>
                                  <a:gd name="T30" fmla="*/ 149 w 149"/>
                                  <a:gd name="T31" fmla="*/ 15 h 148"/>
                                  <a:gd name="T32" fmla="*/ 144 w 149"/>
                                  <a:gd name="T33" fmla="*/ 10 h 148"/>
                                  <a:gd name="T34" fmla="*/ 144 w 149"/>
                                  <a:gd name="T35" fmla="*/ 5 h 148"/>
                                  <a:gd name="T36" fmla="*/ 139 w 149"/>
                                  <a:gd name="T37" fmla="*/ 0 h 148"/>
                                  <a:gd name="T38" fmla="*/ 135 w 149"/>
                                  <a:gd name="T39" fmla="*/ 0 h 148"/>
                                  <a:gd name="T40" fmla="*/ 130 w 149"/>
                                  <a:gd name="T41" fmla="*/ 0 h 148"/>
                                  <a:gd name="T42" fmla="*/ 125 w 149"/>
                                  <a:gd name="T43" fmla="*/ 0 h 148"/>
                                  <a:gd name="T44" fmla="*/ 120 w 149"/>
                                  <a:gd name="T45" fmla="*/ 0 h 148"/>
                                  <a:gd name="T46" fmla="*/ 115 w 149"/>
                                  <a:gd name="T47" fmla="*/ 0 h 148"/>
                                  <a:gd name="T48" fmla="*/ 110 w 149"/>
                                  <a:gd name="T49" fmla="*/ 0 h 148"/>
                                  <a:gd name="T50" fmla="*/ 110 w 149"/>
                                  <a:gd name="T51" fmla="*/ 5 h 148"/>
                                  <a:gd name="T52" fmla="*/ 9 w 149"/>
                                  <a:gd name="T53" fmla="*/ 108 h 148"/>
                                  <a:gd name="T54" fmla="*/ 9 w 149"/>
                                  <a:gd name="T55" fmla="*/ 108 h 148"/>
                                  <a:gd name="T56" fmla="*/ 4 w 149"/>
                                  <a:gd name="T57" fmla="*/ 113 h 148"/>
                                  <a:gd name="T58" fmla="*/ 4 w 149"/>
                                  <a:gd name="T59" fmla="*/ 113 h 148"/>
                                  <a:gd name="T60" fmla="*/ 0 w 149"/>
                                  <a:gd name="T61" fmla="*/ 118 h 148"/>
                                  <a:gd name="T62" fmla="*/ 0 w 149"/>
                                  <a:gd name="T63" fmla="*/ 123 h 148"/>
                                  <a:gd name="T64" fmla="*/ 0 w 149"/>
                                  <a:gd name="T65" fmla="*/ 128 h 148"/>
                                  <a:gd name="T66" fmla="*/ 4 w 149"/>
                                  <a:gd name="T67" fmla="*/ 133 h 148"/>
                                  <a:gd name="T68" fmla="*/ 4 w 149"/>
                                  <a:gd name="T69" fmla="*/ 138 h 148"/>
                                  <a:gd name="T70" fmla="*/ 9 w 149"/>
                                  <a:gd name="T71" fmla="*/ 143 h 14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</a:cxnLst>
                                <a:rect l="0" t="0" r="r" b="b"/>
                                <a:pathLst>
                                  <a:path w="149" h="148">
                                    <a:moveTo>
                                      <a:pt x="9" y="143"/>
                                    </a:moveTo>
                                    <a:lnTo>
                                      <a:pt x="9" y="143"/>
                                    </a:lnTo>
                                    <a:lnTo>
                                      <a:pt x="14" y="148"/>
                                    </a:lnTo>
                                    <a:lnTo>
                                      <a:pt x="19" y="148"/>
                                    </a:lnTo>
                                    <a:lnTo>
                                      <a:pt x="24" y="148"/>
                                    </a:lnTo>
                                    <a:lnTo>
                                      <a:pt x="29" y="148"/>
                                    </a:lnTo>
                                    <a:lnTo>
                                      <a:pt x="33" y="148"/>
                                    </a:lnTo>
                                    <a:lnTo>
                                      <a:pt x="38" y="143"/>
                                    </a:lnTo>
                                    <a:lnTo>
                                      <a:pt x="43" y="143"/>
                                    </a:lnTo>
                                    <a:lnTo>
                                      <a:pt x="144" y="39"/>
                                    </a:lnTo>
                                    <a:lnTo>
                                      <a:pt x="144" y="34"/>
                                    </a:lnTo>
                                    <a:lnTo>
                                      <a:pt x="149" y="29"/>
                                    </a:lnTo>
                                    <a:lnTo>
                                      <a:pt x="149" y="25"/>
                                    </a:lnTo>
                                    <a:lnTo>
                                      <a:pt x="149" y="25"/>
                                    </a:lnTo>
                                    <a:lnTo>
                                      <a:pt x="149" y="20"/>
                                    </a:lnTo>
                                    <a:lnTo>
                                      <a:pt x="149" y="15"/>
                                    </a:lnTo>
                                    <a:lnTo>
                                      <a:pt x="144" y="10"/>
                                    </a:lnTo>
                                    <a:lnTo>
                                      <a:pt x="144" y="5"/>
                                    </a:lnTo>
                                    <a:lnTo>
                                      <a:pt x="139" y="0"/>
                                    </a:lnTo>
                                    <a:lnTo>
                                      <a:pt x="135" y="0"/>
                                    </a:lnTo>
                                    <a:lnTo>
                                      <a:pt x="130" y="0"/>
                                    </a:lnTo>
                                    <a:lnTo>
                                      <a:pt x="125" y="0"/>
                                    </a:lnTo>
                                    <a:lnTo>
                                      <a:pt x="120" y="0"/>
                                    </a:lnTo>
                                    <a:lnTo>
                                      <a:pt x="115" y="0"/>
                                    </a:lnTo>
                                    <a:lnTo>
                                      <a:pt x="110" y="0"/>
                                    </a:lnTo>
                                    <a:lnTo>
                                      <a:pt x="110" y="5"/>
                                    </a:lnTo>
                                    <a:lnTo>
                                      <a:pt x="9" y="108"/>
                                    </a:lnTo>
                                    <a:lnTo>
                                      <a:pt x="9" y="108"/>
                                    </a:lnTo>
                                    <a:lnTo>
                                      <a:pt x="4" y="113"/>
                                    </a:lnTo>
                                    <a:lnTo>
                                      <a:pt x="4" y="113"/>
                                    </a:lnTo>
                                    <a:lnTo>
                                      <a:pt x="0" y="11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0" y="128"/>
                                    </a:lnTo>
                                    <a:lnTo>
                                      <a:pt x="4" y="133"/>
                                    </a:lnTo>
                                    <a:lnTo>
                                      <a:pt x="4" y="138"/>
                                    </a:lnTo>
                                    <a:lnTo>
                                      <a:pt x="9" y="14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1" name="Freeform 36"/>
                            <wps:cNvSpPr>
                              <a:spLocks/>
                            </wps:cNvSpPr>
                            <wps:spPr bwMode="auto">
                              <a:xfrm>
                                <a:off x="174625" y="112395"/>
                                <a:ext cx="94615" cy="93980"/>
                              </a:xfrm>
                              <a:custGeom>
                                <a:avLst/>
                                <a:gdLst>
                                  <a:gd name="T0" fmla="*/ 106 w 149"/>
                                  <a:gd name="T1" fmla="*/ 5 h 148"/>
                                  <a:gd name="T2" fmla="*/ 106 w 149"/>
                                  <a:gd name="T3" fmla="*/ 5 h 148"/>
                                  <a:gd name="T4" fmla="*/ 5 w 149"/>
                                  <a:gd name="T5" fmla="*/ 109 h 148"/>
                                  <a:gd name="T6" fmla="*/ 5 w 149"/>
                                  <a:gd name="T7" fmla="*/ 114 h 148"/>
                                  <a:gd name="T8" fmla="*/ 0 w 149"/>
                                  <a:gd name="T9" fmla="*/ 119 h 148"/>
                                  <a:gd name="T10" fmla="*/ 0 w 149"/>
                                  <a:gd name="T11" fmla="*/ 123 h 148"/>
                                  <a:gd name="T12" fmla="*/ 0 w 149"/>
                                  <a:gd name="T13" fmla="*/ 123 h 148"/>
                                  <a:gd name="T14" fmla="*/ 0 w 149"/>
                                  <a:gd name="T15" fmla="*/ 128 h 148"/>
                                  <a:gd name="T16" fmla="*/ 0 w 149"/>
                                  <a:gd name="T17" fmla="*/ 133 h 148"/>
                                  <a:gd name="T18" fmla="*/ 5 w 149"/>
                                  <a:gd name="T19" fmla="*/ 138 h 148"/>
                                  <a:gd name="T20" fmla="*/ 5 w 149"/>
                                  <a:gd name="T21" fmla="*/ 143 h 148"/>
                                  <a:gd name="T22" fmla="*/ 9 w 149"/>
                                  <a:gd name="T23" fmla="*/ 148 h 148"/>
                                  <a:gd name="T24" fmla="*/ 14 w 149"/>
                                  <a:gd name="T25" fmla="*/ 148 h 148"/>
                                  <a:gd name="T26" fmla="*/ 19 w 149"/>
                                  <a:gd name="T27" fmla="*/ 148 h 148"/>
                                  <a:gd name="T28" fmla="*/ 24 w 149"/>
                                  <a:gd name="T29" fmla="*/ 148 h 148"/>
                                  <a:gd name="T30" fmla="*/ 29 w 149"/>
                                  <a:gd name="T31" fmla="*/ 148 h 148"/>
                                  <a:gd name="T32" fmla="*/ 34 w 149"/>
                                  <a:gd name="T33" fmla="*/ 148 h 148"/>
                                  <a:gd name="T34" fmla="*/ 38 w 149"/>
                                  <a:gd name="T35" fmla="*/ 148 h 148"/>
                                  <a:gd name="T36" fmla="*/ 43 w 149"/>
                                  <a:gd name="T37" fmla="*/ 143 h 148"/>
                                  <a:gd name="T38" fmla="*/ 144 w 149"/>
                                  <a:gd name="T39" fmla="*/ 40 h 148"/>
                                  <a:gd name="T40" fmla="*/ 144 w 149"/>
                                  <a:gd name="T41" fmla="*/ 40 h 148"/>
                                  <a:gd name="T42" fmla="*/ 149 w 149"/>
                                  <a:gd name="T43" fmla="*/ 35 h 148"/>
                                  <a:gd name="T44" fmla="*/ 149 w 149"/>
                                  <a:gd name="T45" fmla="*/ 30 h 148"/>
                                  <a:gd name="T46" fmla="*/ 149 w 149"/>
                                  <a:gd name="T47" fmla="*/ 25 h 148"/>
                                  <a:gd name="T48" fmla="*/ 149 w 149"/>
                                  <a:gd name="T49" fmla="*/ 20 h 148"/>
                                  <a:gd name="T50" fmla="*/ 149 w 149"/>
                                  <a:gd name="T51" fmla="*/ 15 h 148"/>
                                  <a:gd name="T52" fmla="*/ 144 w 149"/>
                                  <a:gd name="T53" fmla="*/ 10 h 148"/>
                                  <a:gd name="T54" fmla="*/ 144 w 149"/>
                                  <a:gd name="T55" fmla="*/ 5 h 148"/>
                                  <a:gd name="T56" fmla="*/ 140 w 149"/>
                                  <a:gd name="T57" fmla="*/ 5 h 148"/>
                                  <a:gd name="T58" fmla="*/ 135 w 149"/>
                                  <a:gd name="T59" fmla="*/ 0 h 148"/>
                                  <a:gd name="T60" fmla="*/ 130 w 149"/>
                                  <a:gd name="T61" fmla="*/ 0 h 148"/>
                                  <a:gd name="T62" fmla="*/ 125 w 149"/>
                                  <a:gd name="T63" fmla="*/ 0 h 148"/>
                                  <a:gd name="T64" fmla="*/ 120 w 149"/>
                                  <a:gd name="T65" fmla="*/ 0 h 148"/>
                                  <a:gd name="T66" fmla="*/ 116 w 149"/>
                                  <a:gd name="T67" fmla="*/ 0 h 148"/>
                                  <a:gd name="T68" fmla="*/ 111 w 149"/>
                                  <a:gd name="T69" fmla="*/ 5 h 148"/>
                                  <a:gd name="T70" fmla="*/ 106 w 149"/>
                                  <a:gd name="T71" fmla="*/ 5 h 14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</a:cxnLst>
                                <a:rect l="0" t="0" r="r" b="b"/>
                                <a:pathLst>
                                  <a:path w="149" h="148">
                                    <a:moveTo>
                                      <a:pt x="106" y="5"/>
                                    </a:moveTo>
                                    <a:lnTo>
                                      <a:pt x="106" y="5"/>
                                    </a:lnTo>
                                    <a:lnTo>
                                      <a:pt x="5" y="109"/>
                                    </a:lnTo>
                                    <a:lnTo>
                                      <a:pt x="5" y="114"/>
                                    </a:lnTo>
                                    <a:lnTo>
                                      <a:pt x="0" y="119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0" y="128"/>
                                    </a:lnTo>
                                    <a:lnTo>
                                      <a:pt x="0" y="133"/>
                                    </a:lnTo>
                                    <a:lnTo>
                                      <a:pt x="5" y="138"/>
                                    </a:lnTo>
                                    <a:lnTo>
                                      <a:pt x="5" y="143"/>
                                    </a:lnTo>
                                    <a:lnTo>
                                      <a:pt x="9" y="148"/>
                                    </a:lnTo>
                                    <a:lnTo>
                                      <a:pt x="14" y="148"/>
                                    </a:lnTo>
                                    <a:lnTo>
                                      <a:pt x="19" y="148"/>
                                    </a:lnTo>
                                    <a:lnTo>
                                      <a:pt x="24" y="148"/>
                                    </a:lnTo>
                                    <a:lnTo>
                                      <a:pt x="29" y="148"/>
                                    </a:lnTo>
                                    <a:lnTo>
                                      <a:pt x="34" y="148"/>
                                    </a:lnTo>
                                    <a:lnTo>
                                      <a:pt x="38" y="148"/>
                                    </a:lnTo>
                                    <a:lnTo>
                                      <a:pt x="43" y="143"/>
                                    </a:lnTo>
                                    <a:lnTo>
                                      <a:pt x="144" y="40"/>
                                    </a:lnTo>
                                    <a:lnTo>
                                      <a:pt x="144" y="40"/>
                                    </a:lnTo>
                                    <a:lnTo>
                                      <a:pt x="149" y="35"/>
                                    </a:lnTo>
                                    <a:lnTo>
                                      <a:pt x="149" y="30"/>
                                    </a:lnTo>
                                    <a:lnTo>
                                      <a:pt x="149" y="25"/>
                                    </a:lnTo>
                                    <a:lnTo>
                                      <a:pt x="149" y="20"/>
                                    </a:lnTo>
                                    <a:lnTo>
                                      <a:pt x="149" y="15"/>
                                    </a:lnTo>
                                    <a:lnTo>
                                      <a:pt x="144" y="10"/>
                                    </a:lnTo>
                                    <a:lnTo>
                                      <a:pt x="144" y="5"/>
                                    </a:lnTo>
                                    <a:lnTo>
                                      <a:pt x="140" y="5"/>
                                    </a:lnTo>
                                    <a:lnTo>
                                      <a:pt x="135" y="0"/>
                                    </a:lnTo>
                                    <a:lnTo>
                                      <a:pt x="130" y="0"/>
                                    </a:lnTo>
                                    <a:lnTo>
                                      <a:pt x="125" y="0"/>
                                    </a:lnTo>
                                    <a:lnTo>
                                      <a:pt x="120" y="0"/>
                                    </a:lnTo>
                                    <a:lnTo>
                                      <a:pt x="116" y="0"/>
                                    </a:lnTo>
                                    <a:lnTo>
                                      <a:pt x="111" y="5"/>
                                    </a:lnTo>
                                    <a:lnTo>
                                      <a:pt x="106" y="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2" name="Freeform 37"/>
                            <wps:cNvSpPr>
                              <a:spLocks/>
                            </wps:cNvSpPr>
                            <wps:spPr bwMode="auto">
                              <a:xfrm>
                                <a:off x="281940" y="112395"/>
                                <a:ext cx="94615" cy="93980"/>
                              </a:xfrm>
                              <a:custGeom>
                                <a:avLst/>
                                <a:gdLst>
                                  <a:gd name="T0" fmla="*/ 43 w 149"/>
                                  <a:gd name="T1" fmla="*/ 5 h 148"/>
                                  <a:gd name="T2" fmla="*/ 38 w 149"/>
                                  <a:gd name="T3" fmla="*/ 5 h 148"/>
                                  <a:gd name="T4" fmla="*/ 33 w 149"/>
                                  <a:gd name="T5" fmla="*/ 0 h 148"/>
                                  <a:gd name="T6" fmla="*/ 29 w 149"/>
                                  <a:gd name="T7" fmla="*/ 0 h 148"/>
                                  <a:gd name="T8" fmla="*/ 24 w 149"/>
                                  <a:gd name="T9" fmla="*/ 0 h 148"/>
                                  <a:gd name="T10" fmla="*/ 19 w 149"/>
                                  <a:gd name="T11" fmla="*/ 0 h 148"/>
                                  <a:gd name="T12" fmla="*/ 14 w 149"/>
                                  <a:gd name="T13" fmla="*/ 0 h 148"/>
                                  <a:gd name="T14" fmla="*/ 9 w 149"/>
                                  <a:gd name="T15" fmla="*/ 5 h 148"/>
                                  <a:gd name="T16" fmla="*/ 9 w 149"/>
                                  <a:gd name="T17" fmla="*/ 5 h 148"/>
                                  <a:gd name="T18" fmla="*/ 4 w 149"/>
                                  <a:gd name="T19" fmla="*/ 10 h 148"/>
                                  <a:gd name="T20" fmla="*/ 4 w 149"/>
                                  <a:gd name="T21" fmla="*/ 15 h 148"/>
                                  <a:gd name="T22" fmla="*/ 0 w 149"/>
                                  <a:gd name="T23" fmla="*/ 20 h 148"/>
                                  <a:gd name="T24" fmla="*/ 0 w 149"/>
                                  <a:gd name="T25" fmla="*/ 25 h 148"/>
                                  <a:gd name="T26" fmla="*/ 0 w 149"/>
                                  <a:gd name="T27" fmla="*/ 30 h 148"/>
                                  <a:gd name="T28" fmla="*/ 4 w 149"/>
                                  <a:gd name="T29" fmla="*/ 35 h 148"/>
                                  <a:gd name="T30" fmla="*/ 4 w 149"/>
                                  <a:gd name="T31" fmla="*/ 35 h 148"/>
                                  <a:gd name="T32" fmla="*/ 9 w 149"/>
                                  <a:gd name="T33" fmla="*/ 40 h 148"/>
                                  <a:gd name="T34" fmla="*/ 9 w 149"/>
                                  <a:gd name="T35" fmla="*/ 40 h 148"/>
                                  <a:gd name="T36" fmla="*/ 110 w 149"/>
                                  <a:gd name="T37" fmla="*/ 143 h 148"/>
                                  <a:gd name="T38" fmla="*/ 110 w 149"/>
                                  <a:gd name="T39" fmla="*/ 148 h 148"/>
                                  <a:gd name="T40" fmla="*/ 115 w 149"/>
                                  <a:gd name="T41" fmla="*/ 148 h 148"/>
                                  <a:gd name="T42" fmla="*/ 120 w 149"/>
                                  <a:gd name="T43" fmla="*/ 148 h 148"/>
                                  <a:gd name="T44" fmla="*/ 125 w 149"/>
                                  <a:gd name="T45" fmla="*/ 148 h 148"/>
                                  <a:gd name="T46" fmla="*/ 130 w 149"/>
                                  <a:gd name="T47" fmla="*/ 148 h 148"/>
                                  <a:gd name="T48" fmla="*/ 135 w 149"/>
                                  <a:gd name="T49" fmla="*/ 148 h 148"/>
                                  <a:gd name="T50" fmla="*/ 139 w 149"/>
                                  <a:gd name="T51" fmla="*/ 148 h 148"/>
                                  <a:gd name="T52" fmla="*/ 144 w 149"/>
                                  <a:gd name="T53" fmla="*/ 143 h 148"/>
                                  <a:gd name="T54" fmla="*/ 144 w 149"/>
                                  <a:gd name="T55" fmla="*/ 138 h 148"/>
                                  <a:gd name="T56" fmla="*/ 149 w 149"/>
                                  <a:gd name="T57" fmla="*/ 133 h 148"/>
                                  <a:gd name="T58" fmla="*/ 149 w 149"/>
                                  <a:gd name="T59" fmla="*/ 128 h 148"/>
                                  <a:gd name="T60" fmla="*/ 149 w 149"/>
                                  <a:gd name="T61" fmla="*/ 123 h 148"/>
                                  <a:gd name="T62" fmla="*/ 149 w 149"/>
                                  <a:gd name="T63" fmla="*/ 123 h 148"/>
                                  <a:gd name="T64" fmla="*/ 149 w 149"/>
                                  <a:gd name="T65" fmla="*/ 119 h 148"/>
                                  <a:gd name="T66" fmla="*/ 144 w 149"/>
                                  <a:gd name="T67" fmla="*/ 114 h 148"/>
                                  <a:gd name="T68" fmla="*/ 144 w 149"/>
                                  <a:gd name="T69" fmla="*/ 109 h 148"/>
                                  <a:gd name="T70" fmla="*/ 43 w 149"/>
                                  <a:gd name="T71" fmla="*/ 5 h 14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</a:cxnLst>
                                <a:rect l="0" t="0" r="r" b="b"/>
                                <a:pathLst>
                                  <a:path w="149" h="148">
                                    <a:moveTo>
                                      <a:pt x="43" y="5"/>
                                    </a:moveTo>
                                    <a:lnTo>
                                      <a:pt x="38" y="5"/>
                                    </a:lnTo>
                                    <a:lnTo>
                                      <a:pt x="33" y="0"/>
                                    </a:lnTo>
                                    <a:lnTo>
                                      <a:pt x="29" y="0"/>
                                    </a:lnTo>
                                    <a:lnTo>
                                      <a:pt x="24" y="0"/>
                                    </a:lnTo>
                                    <a:lnTo>
                                      <a:pt x="19" y="0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9" y="5"/>
                                    </a:lnTo>
                                    <a:lnTo>
                                      <a:pt x="9" y="5"/>
                                    </a:lnTo>
                                    <a:lnTo>
                                      <a:pt x="4" y="10"/>
                                    </a:lnTo>
                                    <a:lnTo>
                                      <a:pt x="4" y="15"/>
                                    </a:lnTo>
                                    <a:lnTo>
                                      <a:pt x="0" y="20"/>
                                    </a:lnTo>
                                    <a:lnTo>
                                      <a:pt x="0" y="25"/>
                                    </a:lnTo>
                                    <a:lnTo>
                                      <a:pt x="0" y="30"/>
                                    </a:lnTo>
                                    <a:lnTo>
                                      <a:pt x="4" y="35"/>
                                    </a:lnTo>
                                    <a:lnTo>
                                      <a:pt x="4" y="35"/>
                                    </a:lnTo>
                                    <a:lnTo>
                                      <a:pt x="9" y="40"/>
                                    </a:lnTo>
                                    <a:lnTo>
                                      <a:pt x="9" y="40"/>
                                    </a:lnTo>
                                    <a:lnTo>
                                      <a:pt x="110" y="143"/>
                                    </a:lnTo>
                                    <a:lnTo>
                                      <a:pt x="110" y="148"/>
                                    </a:lnTo>
                                    <a:lnTo>
                                      <a:pt x="115" y="148"/>
                                    </a:lnTo>
                                    <a:lnTo>
                                      <a:pt x="120" y="148"/>
                                    </a:lnTo>
                                    <a:lnTo>
                                      <a:pt x="125" y="148"/>
                                    </a:lnTo>
                                    <a:lnTo>
                                      <a:pt x="130" y="148"/>
                                    </a:lnTo>
                                    <a:lnTo>
                                      <a:pt x="135" y="148"/>
                                    </a:lnTo>
                                    <a:lnTo>
                                      <a:pt x="139" y="148"/>
                                    </a:lnTo>
                                    <a:lnTo>
                                      <a:pt x="144" y="143"/>
                                    </a:lnTo>
                                    <a:lnTo>
                                      <a:pt x="144" y="138"/>
                                    </a:lnTo>
                                    <a:lnTo>
                                      <a:pt x="149" y="133"/>
                                    </a:lnTo>
                                    <a:lnTo>
                                      <a:pt x="149" y="128"/>
                                    </a:lnTo>
                                    <a:lnTo>
                                      <a:pt x="149" y="123"/>
                                    </a:lnTo>
                                    <a:lnTo>
                                      <a:pt x="149" y="123"/>
                                    </a:lnTo>
                                    <a:lnTo>
                                      <a:pt x="149" y="119"/>
                                    </a:lnTo>
                                    <a:lnTo>
                                      <a:pt x="144" y="114"/>
                                    </a:lnTo>
                                    <a:lnTo>
                                      <a:pt x="144" y="109"/>
                                    </a:lnTo>
                                    <a:lnTo>
                                      <a:pt x="43" y="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3" name="Freeform 38"/>
                            <wps:cNvSpPr>
                              <a:spLocks/>
                            </wps:cNvSpPr>
                            <wps:spPr bwMode="auto">
                              <a:xfrm>
                                <a:off x="0" y="3175"/>
                                <a:ext cx="128905" cy="200025"/>
                              </a:xfrm>
                              <a:custGeom>
                                <a:avLst/>
                                <a:gdLst>
                                  <a:gd name="T0" fmla="*/ 178 w 203"/>
                                  <a:gd name="T1" fmla="*/ 266 h 315"/>
                                  <a:gd name="T2" fmla="*/ 53 w 203"/>
                                  <a:gd name="T3" fmla="*/ 266 h 315"/>
                                  <a:gd name="T4" fmla="*/ 53 w 203"/>
                                  <a:gd name="T5" fmla="*/ 266 h 315"/>
                                  <a:gd name="T6" fmla="*/ 53 w 203"/>
                                  <a:gd name="T7" fmla="*/ 266 h 315"/>
                                  <a:gd name="T8" fmla="*/ 53 w 203"/>
                                  <a:gd name="T9" fmla="*/ 266 h 315"/>
                                  <a:gd name="T10" fmla="*/ 53 w 203"/>
                                  <a:gd name="T11" fmla="*/ 49 h 315"/>
                                  <a:gd name="T12" fmla="*/ 53 w 203"/>
                                  <a:gd name="T13" fmla="*/ 49 h 315"/>
                                  <a:gd name="T14" fmla="*/ 53 w 203"/>
                                  <a:gd name="T15" fmla="*/ 49 h 315"/>
                                  <a:gd name="T16" fmla="*/ 53 w 203"/>
                                  <a:gd name="T17" fmla="*/ 49 h 315"/>
                                  <a:gd name="T18" fmla="*/ 53 w 203"/>
                                  <a:gd name="T19" fmla="*/ 49 h 315"/>
                                  <a:gd name="T20" fmla="*/ 53 w 203"/>
                                  <a:gd name="T21" fmla="*/ 49 h 315"/>
                                  <a:gd name="T22" fmla="*/ 178 w 203"/>
                                  <a:gd name="T23" fmla="*/ 49 h 315"/>
                                  <a:gd name="T24" fmla="*/ 183 w 203"/>
                                  <a:gd name="T25" fmla="*/ 44 h 315"/>
                                  <a:gd name="T26" fmla="*/ 188 w 203"/>
                                  <a:gd name="T27" fmla="*/ 44 h 315"/>
                                  <a:gd name="T28" fmla="*/ 193 w 203"/>
                                  <a:gd name="T29" fmla="*/ 44 h 315"/>
                                  <a:gd name="T30" fmla="*/ 198 w 203"/>
                                  <a:gd name="T31" fmla="*/ 39 h 315"/>
                                  <a:gd name="T32" fmla="*/ 203 w 203"/>
                                  <a:gd name="T33" fmla="*/ 34 h 315"/>
                                  <a:gd name="T34" fmla="*/ 203 w 203"/>
                                  <a:gd name="T35" fmla="*/ 34 h 315"/>
                                  <a:gd name="T36" fmla="*/ 203 w 203"/>
                                  <a:gd name="T37" fmla="*/ 29 h 315"/>
                                  <a:gd name="T38" fmla="*/ 203 w 203"/>
                                  <a:gd name="T39" fmla="*/ 25 h 315"/>
                                  <a:gd name="T40" fmla="*/ 203 w 203"/>
                                  <a:gd name="T41" fmla="*/ 20 h 315"/>
                                  <a:gd name="T42" fmla="*/ 203 w 203"/>
                                  <a:gd name="T43" fmla="*/ 15 h 315"/>
                                  <a:gd name="T44" fmla="*/ 203 w 203"/>
                                  <a:gd name="T45" fmla="*/ 10 h 315"/>
                                  <a:gd name="T46" fmla="*/ 198 w 203"/>
                                  <a:gd name="T47" fmla="*/ 5 h 315"/>
                                  <a:gd name="T48" fmla="*/ 193 w 203"/>
                                  <a:gd name="T49" fmla="*/ 5 h 315"/>
                                  <a:gd name="T50" fmla="*/ 188 w 203"/>
                                  <a:gd name="T51" fmla="*/ 0 h 315"/>
                                  <a:gd name="T52" fmla="*/ 183 w 203"/>
                                  <a:gd name="T53" fmla="*/ 0 h 315"/>
                                  <a:gd name="T54" fmla="*/ 178 w 203"/>
                                  <a:gd name="T55" fmla="*/ 0 h 315"/>
                                  <a:gd name="T56" fmla="*/ 0 w 203"/>
                                  <a:gd name="T57" fmla="*/ 0 h 315"/>
                                  <a:gd name="T58" fmla="*/ 0 w 203"/>
                                  <a:gd name="T59" fmla="*/ 0 h 315"/>
                                  <a:gd name="T60" fmla="*/ 0 w 203"/>
                                  <a:gd name="T61" fmla="*/ 0 h 315"/>
                                  <a:gd name="T62" fmla="*/ 0 w 203"/>
                                  <a:gd name="T63" fmla="*/ 0 h 315"/>
                                  <a:gd name="T64" fmla="*/ 0 w 203"/>
                                  <a:gd name="T65" fmla="*/ 310 h 315"/>
                                  <a:gd name="T66" fmla="*/ 0 w 203"/>
                                  <a:gd name="T67" fmla="*/ 310 h 315"/>
                                  <a:gd name="T68" fmla="*/ 0 w 203"/>
                                  <a:gd name="T69" fmla="*/ 315 h 315"/>
                                  <a:gd name="T70" fmla="*/ 0 w 203"/>
                                  <a:gd name="T71" fmla="*/ 315 h 315"/>
                                  <a:gd name="T72" fmla="*/ 0 w 203"/>
                                  <a:gd name="T73" fmla="*/ 315 h 315"/>
                                  <a:gd name="T74" fmla="*/ 0 w 203"/>
                                  <a:gd name="T75" fmla="*/ 315 h 315"/>
                                  <a:gd name="T76" fmla="*/ 178 w 203"/>
                                  <a:gd name="T77" fmla="*/ 315 h 315"/>
                                  <a:gd name="T78" fmla="*/ 183 w 203"/>
                                  <a:gd name="T79" fmla="*/ 310 h 315"/>
                                  <a:gd name="T80" fmla="*/ 188 w 203"/>
                                  <a:gd name="T81" fmla="*/ 310 h 315"/>
                                  <a:gd name="T82" fmla="*/ 193 w 203"/>
                                  <a:gd name="T83" fmla="*/ 310 h 315"/>
                                  <a:gd name="T84" fmla="*/ 198 w 203"/>
                                  <a:gd name="T85" fmla="*/ 305 h 315"/>
                                  <a:gd name="T86" fmla="*/ 203 w 203"/>
                                  <a:gd name="T87" fmla="*/ 300 h 315"/>
                                  <a:gd name="T88" fmla="*/ 203 w 203"/>
                                  <a:gd name="T89" fmla="*/ 300 h 315"/>
                                  <a:gd name="T90" fmla="*/ 203 w 203"/>
                                  <a:gd name="T91" fmla="*/ 295 h 315"/>
                                  <a:gd name="T92" fmla="*/ 203 w 203"/>
                                  <a:gd name="T93" fmla="*/ 291 h 315"/>
                                  <a:gd name="T94" fmla="*/ 203 w 203"/>
                                  <a:gd name="T95" fmla="*/ 286 h 315"/>
                                  <a:gd name="T96" fmla="*/ 203 w 203"/>
                                  <a:gd name="T97" fmla="*/ 281 h 315"/>
                                  <a:gd name="T98" fmla="*/ 203 w 203"/>
                                  <a:gd name="T99" fmla="*/ 276 h 315"/>
                                  <a:gd name="T100" fmla="*/ 198 w 203"/>
                                  <a:gd name="T101" fmla="*/ 271 h 315"/>
                                  <a:gd name="T102" fmla="*/ 193 w 203"/>
                                  <a:gd name="T103" fmla="*/ 271 h 315"/>
                                  <a:gd name="T104" fmla="*/ 188 w 203"/>
                                  <a:gd name="T105" fmla="*/ 266 h 315"/>
                                  <a:gd name="T106" fmla="*/ 183 w 203"/>
                                  <a:gd name="T107" fmla="*/ 266 h 315"/>
                                  <a:gd name="T108" fmla="*/ 178 w 203"/>
                                  <a:gd name="T109" fmla="*/ 266 h 315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</a:cxnLst>
                                <a:rect l="0" t="0" r="r" b="b"/>
                                <a:pathLst>
                                  <a:path w="203" h="315">
                                    <a:moveTo>
                                      <a:pt x="178" y="266"/>
                                    </a:moveTo>
                                    <a:lnTo>
                                      <a:pt x="53" y="266"/>
                                    </a:lnTo>
                                    <a:lnTo>
                                      <a:pt x="53" y="266"/>
                                    </a:lnTo>
                                    <a:lnTo>
                                      <a:pt x="53" y="266"/>
                                    </a:lnTo>
                                    <a:lnTo>
                                      <a:pt x="53" y="266"/>
                                    </a:lnTo>
                                    <a:lnTo>
                                      <a:pt x="53" y="49"/>
                                    </a:lnTo>
                                    <a:lnTo>
                                      <a:pt x="53" y="49"/>
                                    </a:lnTo>
                                    <a:lnTo>
                                      <a:pt x="53" y="49"/>
                                    </a:lnTo>
                                    <a:lnTo>
                                      <a:pt x="53" y="49"/>
                                    </a:lnTo>
                                    <a:lnTo>
                                      <a:pt x="53" y="49"/>
                                    </a:lnTo>
                                    <a:lnTo>
                                      <a:pt x="53" y="49"/>
                                    </a:lnTo>
                                    <a:lnTo>
                                      <a:pt x="178" y="49"/>
                                    </a:lnTo>
                                    <a:lnTo>
                                      <a:pt x="183" y="44"/>
                                    </a:lnTo>
                                    <a:lnTo>
                                      <a:pt x="188" y="44"/>
                                    </a:lnTo>
                                    <a:lnTo>
                                      <a:pt x="193" y="44"/>
                                    </a:lnTo>
                                    <a:lnTo>
                                      <a:pt x="198" y="39"/>
                                    </a:lnTo>
                                    <a:lnTo>
                                      <a:pt x="203" y="34"/>
                                    </a:lnTo>
                                    <a:lnTo>
                                      <a:pt x="203" y="34"/>
                                    </a:lnTo>
                                    <a:lnTo>
                                      <a:pt x="203" y="29"/>
                                    </a:lnTo>
                                    <a:lnTo>
                                      <a:pt x="203" y="25"/>
                                    </a:lnTo>
                                    <a:lnTo>
                                      <a:pt x="203" y="20"/>
                                    </a:lnTo>
                                    <a:lnTo>
                                      <a:pt x="203" y="15"/>
                                    </a:lnTo>
                                    <a:lnTo>
                                      <a:pt x="203" y="10"/>
                                    </a:lnTo>
                                    <a:lnTo>
                                      <a:pt x="198" y="5"/>
                                    </a:lnTo>
                                    <a:lnTo>
                                      <a:pt x="193" y="5"/>
                                    </a:lnTo>
                                    <a:lnTo>
                                      <a:pt x="188" y="0"/>
                                    </a:lnTo>
                                    <a:lnTo>
                                      <a:pt x="183" y="0"/>
                                    </a:lnTo>
                                    <a:lnTo>
                                      <a:pt x="178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310"/>
                                    </a:lnTo>
                                    <a:lnTo>
                                      <a:pt x="0" y="310"/>
                                    </a:lnTo>
                                    <a:lnTo>
                                      <a:pt x="0" y="315"/>
                                    </a:lnTo>
                                    <a:lnTo>
                                      <a:pt x="0" y="315"/>
                                    </a:lnTo>
                                    <a:lnTo>
                                      <a:pt x="0" y="315"/>
                                    </a:lnTo>
                                    <a:lnTo>
                                      <a:pt x="0" y="315"/>
                                    </a:lnTo>
                                    <a:lnTo>
                                      <a:pt x="178" y="315"/>
                                    </a:lnTo>
                                    <a:lnTo>
                                      <a:pt x="183" y="310"/>
                                    </a:lnTo>
                                    <a:lnTo>
                                      <a:pt x="188" y="310"/>
                                    </a:lnTo>
                                    <a:lnTo>
                                      <a:pt x="193" y="310"/>
                                    </a:lnTo>
                                    <a:lnTo>
                                      <a:pt x="198" y="305"/>
                                    </a:lnTo>
                                    <a:lnTo>
                                      <a:pt x="203" y="300"/>
                                    </a:lnTo>
                                    <a:lnTo>
                                      <a:pt x="203" y="300"/>
                                    </a:lnTo>
                                    <a:lnTo>
                                      <a:pt x="203" y="295"/>
                                    </a:lnTo>
                                    <a:lnTo>
                                      <a:pt x="203" y="291"/>
                                    </a:lnTo>
                                    <a:lnTo>
                                      <a:pt x="203" y="286"/>
                                    </a:lnTo>
                                    <a:lnTo>
                                      <a:pt x="203" y="281"/>
                                    </a:lnTo>
                                    <a:lnTo>
                                      <a:pt x="203" y="276"/>
                                    </a:lnTo>
                                    <a:lnTo>
                                      <a:pt x="198" y="271"/>
                                    </a:lnTo>
                                    <a:lnTo>
                                      <a:pt x="193" y="271"/>
                                    </a:lnTo>
                                    <a:lnTo>
                                      <a:pt x="188" y="266"/>
                                    </a:lnTo>
                                    <a:lnTo>
                                      <a:pt x="183" y="266"/>
                                    </a:lnTo>
                                    <a:lnTo>
                                      <a:pt x="178" y="266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4" name="Freeform 39"/>
                            <wps:cNvSpPr>
                              <a:spLocks/>
                            </wps:cNvSpPr>
                            <wps:spPr bwMode="auto">
                              <a:xfrm>
                                <a:off x="64135" y="87630"/>
                                <a:ext cx="156210" cy="31115"/>
                              </a:xfrm>
                              <a:custGeom>
                                <a:avLst/>
                                <a:gdLst>
                                  <a:gd name="T0" fmla="*/ 222 w 246"/>
                                  <a:gd name="T1" fmla="*/ 49 h 49"/>
                                  <a:gd name="T2" fmla="*/ 222 w 246"/>
                                  <a:gd name="T3" fmla="*/ 49 h 49"/>
                                  <a:gd name="T4" fmla="*/ 222 w 246"/>
                                  <a:gd name="T5" fmla="*/ 49 h 49"/>
                                  <a:gd name="T6" fmla="*/ 227 w 246"/>
                                  <a:gd name="T7" fmla="*/ 49 h 49"/>
                                  <a:gd name="T8" fmla="*/ 232 w 246"/>
                                  <a:gd name="T9" fmla="*/ 49 h 49"/>
                                  <a:gd name="T10" fmla="*/ 237 w 246"/>
                                  <a:gd name="T11" fmla="*/ 44 h 49"/>
                                  <a:gd name="T12" fmla="*/ 237 w 246"/>
                                  <a:gd name="T13" fmla="*/ 44 h 49"/>
                                  <a:gd name="T14" fmla="*/ 241 w 246"/>
                                  <a:gd name="T15" fmla="*/ 39 h 49"/>
                                  <a:gd name="T16" fmla="*/ 241 w 246"/>
                                  <a:gd name="T17" fmla="*/ 34 h 49"/>
                                  <a:gd name="T18" fmla="*/ 246 w 246"/>
                                  <a:gd name="T19" fmla="*/ 29 h 49"/>
                                  <a:gd name="T20" fmla="*/ 246 w 246"/>
                                  <a:gd name="T21" fmla="*/ 25 h 49"/>
                                  <a:gd name="T22" fmla="*/ 246 w 246"/>
                                  <a:gd name="T23" fmla="*/ 20 h 49"/>
                                  <a:gd name="T24" fmla="*/ 241 w 246"/>
                                  <a:gd name="T25" fmla="*/ 15 h 49"/>
                                  <a:gd name="T26" fmla="*/ 241 w 246"/>
                                  <a:gd name="T27" fmla="*/ 15 h 49"/>
                                  <a:gd name="T28" fmla="*/ 237 w 246"/>
                                  <a:gd name="T29" fmla="*/ 10 h 49"/>
                                  <a:gd name="T30" fmla="*/ 237 w 246"/>
                                  <a:gd name="T31" fmla="*/ 5 h 49"/>
                                  <a:gd name="T32" fmla="*/ 232 w 246"/>
                                  <a:gd name="T33" fmla="*/ 5 h 49"/>
                                  <a:gd name="T34" fmla="*/ 227 w 246"/>
                                  <a:gd name="T35" fmla="*/ 0 h 49"/>
                                  <a:gd name="T36" fmla="*/ 222 w 246"/>
                                  <a:gd name="T37" fmla="*/ 0 h 49"/>
                                  <a:gd name="T38" fmla="*/ 222 w 246"/>
                                  <a:gd name="T39" fmla="*/ 0 h 49"/>
                                  <a:gd name="T40" fmla="*/ 0 w 246"/>
                                  <a:gd name="T41" fmla="*/ 0 h 49"/>
                                  <a:gd name="T42" fmla="*/ 0 w 246"/>
                                  <a:gd name="T43" fmla="*/ 0 h 49"/>
                                  <a:gd name="T44" fmla="*/ 0 w 246"/>
                                  <a:gd name="T45" fmla="*/ 0 h 49"/>
                                  <a:gd name="T46" fmla="*/ 0 w 246"/>
                                  <a:gd name="T47" fmla="*/ 0 h 49"/>
                                  <a:gd name="T48" fmla="*/ 0 w 246"/>
                                  <a:gd name="T49" fmla="*/ 0 h 49"/>
                                  <a:gd name="T50" fmla="*/ 0 w 246"/>
                                  <a:gd name="T51" fmla="*/ 49 h 49"/>
                                  <a:gd name="T52" fmla="*/ 0 w 246"/>
                                  <a:gd name="T53" fmla="*/ 49 h 49"/>
                                  <a:gd name="T54" fmla="*/ 0 w 246"/>
                                  <a:gd name="T55" fmla="*/ 49 h 49"/>
                                  <a:gd name="T56" fmla="*/ 0 w 246"/>
                                  <a:gd name="T57" fmla="*/ 49 h 49"/>
                                  <a:gd name="T58" fmla="*/ 0 w 246"/>
                                  <a:gd name="T59" fmla="*/ 49 h 49"/>
                                  <a:gd name="T60" fmla="*/ 0 w 246"/>
                                  <a:gd name="T61" fmla="*/ 49 h 49"/>
                                  <a:gd name="T62" fmla="*/ 222 w 246"/>
                                  <a:gd name="T63" fmla="*/ 49 h 49"/>
                                  <a:gd name="T64" fmla="*/ 222 w 246"/>
                                  <a:gd name="T65" fmla="*/ 49 h 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246" h="49">
                                    <a:moveTo>
                                      <a:pt x="222" y="49"/>
                                    </a:moveTo>
                                    <a:lnTo>
                                      <a:pt x="222" y="49"/>
                                    </a:lnTo>
                                    <a:lnTo>
                                      <a:pt x="222" y="49"/>
                                    </a:lnTo>
                                    <a:lnTo>
                                      <a:pt x="227" y="49"/>
                                    </a:lnTo>
                                    <a:lnTo>
                                      <a:pt x="232" y="49"/>
                                    </a:lnTo>
                                    <a:lnTo>
                                      <a:pt x="237" y="44"/>
                                    </a:lnTo>
                                    <a:lnTo>
                                      <a:pt x="237" y="44"/>
                                    </a:lnTo>
                                    <a:lnTo>
                                      <a:pt x="241" y="39"/>
                                    </a:lnTo>
                                    <a:lnTo>
                                      <a:pt x="241" y="34"/>
                                    </a:lnTo>
                                    <a:lnTo>
                                      <a:pt x="246" y="29"/>
                                    </a:lnTo>
                                    <a:lnTo>
                                      <a:pt x="246" y="25"/>
                                    </a:lnTo>
                                    <a:lnTo>
                                      <a:pt x="246" y="20"/>
                                    </a:lnTo>
                                    <a:lnTo>
                                      <a:pt x="241" y="15"/>
                                    </a:lnTo>
                                    <a:lnTo>
                                      <a:pt x="241" y="15"/>
                                    </a:lnTo>
                                    <a:lnTo>
                                      <a:pt x="237" y="10"/>
                                    </a:lnTo>
                                    <a:lnTo>
                                      <a:pt x="237" y="5"/>
                                    </a:lnTo>
                                    <a:lnTo>
                                      <a:pt x="232" y="5"/>
                                    </a:lnTo>
                                    <a:lnTo>
                                      <a:pt x="227" y="0"/>
                                    </a:lnTo>
                                    <a:lnTo>
                                      <a:pt x="222" y="0"/>
                                    </a:lnTo>
                                    <a:lnTo>
                                      <a:pt x="22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49"/>
                                    </a:lnTo>
                                    <a:lnTo>
                                      <a:pt x="0" y="49"/>
                                    </a:lnTo>
                                    <a:lnTo>
                                      <a:pt x="0" y="49"/>
                                    </a:lnTo>
                                    <a:lnTo>
                                      <a:pt x="0" y="49"/>
                                    </a:lnTo>
                                    <a:lnTo>
                                      <a:pt x="0" y="49"/>
                                    </a:lnTo>
                                    <a:lnTo>
                                      <a:pt x="0" y="49"/>
                                    </a:lnTo>
                                    <a:lnTo>
                                      <a:pt x="222" y="49"/>
                                    </a:lnTo>
                                    <a:lnTo>
                                      <a:pt x="222" y="49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5" name="Freeform 40"/>
                            <wps:cNvSpPr>
                              <a:spLocks/>
                            </wps:cNvSpPr>
                            <wps:spPr bwMode="auto">
                              <a:xfrm>
                                <a:off x="645795" y="84455"/>
                                <a:ext cx="40005" cy="40640"/>
                              </a:xfrm>
                              <a:custGeom>
                                <a:avLst/>
                                <a:gdLst>
                                  <a:gd name="T0" fmla="*/ 44 w 63"/>
                                  <a:gd name="T1" fmla="*/ 34 h 64"/>
                                  <a:gd name="T2" fmla="*/ 63 w 63"/>
                                  <a:gd name="T3" fmla="*/ 5 h 64"/>
                                  <a:gd name="T4" fmla="*/ 63 w 63"/>
                                  <a:gd name="T5" fmla="*/ 5 h 64"/>
                                  <a:gd name="T6" fmla="*/ 63 w 63"/>
                                  <a:gd name="T7" fmla="*/ 5 h 64"/>
                                  <a:gd name="T8" fmla="*/ 49 w 63"/>
                                  <a:gd name="T9" fmla="*/ 0 h 64"/>
                                  <a:gd name="T10" fmla="*/ 49 w 63"/>
                                  <a:gd name="T11" fmla="*/ 0 h 64"/>
                                  <a:gd name="T12" fmla="*/ 49 w 63"/>
                                  <a:gd name="T13" fmla="*/ 0 h 64"/>
                                  <a:gd name="T14" fmla="*/ 34 w 63"/>
                                  <a:gd name="T15" fmla="*/ 20 h 64"/>
                                  <a:gd name="T16" fmla="*/ 34 w 63"/>
                                  <a:gd name="T17" fmla="*/ 20 h 64"/>
                                  <a:gd name="T18" fmla="*/ 34 w 63"/>
                                  <a:gd name="T19" fmla="*/ 20 h 64"/>
                                  <a:gd name="T20" fmla="*/ 15 w 63"/>
                                  <a:gd name="T21" fmla="*/ 0 h 64"/>
                                  <a:gd name="T22" fmla="*/ 15 w 63"/>
                                  <a:gd name="T23" fmla="*/ 0 h 64"/>
                                  <a:gd name="T24" fmla="*/ 15 w 63"/>
                                  <a:gd name="T25" fmla="*/ 0 h 64"/>
                                  <a:gd name="T26" fmla="*/ 0 w 63"/>
                                  <a:gd name="T27" fmla="*/ 5 h 64"/>
                                  <a:gd name="T28" fmla="*/ 0 w 63"/>
                                  <a:gd name="T29" fmla="*/ 5 h 64"/>
                                  <a:gd name="T30" fmla="*/ 0 w 63"/>
                                  <a:gd name="T31" fmla="*/ 5 h 64"/>
                                  <a:gd name="T32" fmla="*/ 24 w 63"/>
                                  <a:gd name="T33" fmla="*/ 34 h 64"/>
                                  <a:gd name="T34" fmla="*/ 0 w 63"/>
                                  <a:gd name="T35" fmla="*/ 59 h 64"/>
                                  <a:gd name="T36" fmla="*/ 0 w 63"/>
                                  <a:gd name="T37" fmla="*/ 59 h 64"/>
                                  <a:gd name="T38" fmla="*/ 0 w 63"/>
                                  <a:gd name="T39" fmla="*/ 59 h 64"/>
                                  <a:gd name="T40" fmla="*/ 15 w 63"/>
                                  <a:gd name="T41" fmla="*/ 64 h 64"/>
                                  <a:gd name="T42" fmla="*/ 15 w 63"/>
                                  <a:gd name="T43" fmla="*/ 64 h 64"/>
                                  <a:gd name="T44" fmla="*/ 15 w 63"/>
                                  <a:gd name="T45" fmla="*/ 64 h 64"/>
                                  <a:gd name="T46" fmla="*/ 34 w 63"/>
                                  <a:gd name="T47" fmla="*/ 44 h 64"/>
                                  <a:gd name="T48" fmla="*/ 49 w 63"/>
                                  <a:gd name="T49" fmla="*/ 64 h 64"/>
                                  <a:gd name="T50" fmla="*/ 49 w 63"/>
                                  <a:gd name="T51" fmla="*/ 64 h 64"/>
                                  <a:gd name="T52" fmla="*/ 49 w 63"/>
                                  <a:gd name="T53" fmla="*/ 64 h 64"/>
                                  <a:gd name="T54" fmla="*/ 63 w 63"/>
                                  <a:gd name="T55" fmla="*/ 59 h 64"/>
                                  <a:gd name="T56" fmla="*/ 63 w 63"/>
                                  <a:gd name="T57" fmla="*/ 59 h 64"/>
                                  <a:gd name="T58" fmla="*/ 63 w 63"/>
                                  <a:gd name="T59" fmla="*/ 59 h 64"/>
                                  <a:gd name="T60" fmla="*/ 44 w 63"/>
                                  <a:gd name="T61" fmla="*/ 34 h 64"/>
                                  <a:gd name="T62" fmla="*/ 44 w 63"/>
                                  <a:gd name="T63" fmla="*/ 34 h 64"/>
                                  <a:gd name="T64" fmla="*/ 44 w 63"/>
                                  <a:gd name="T65" fmla="*/ 34 h 6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63" h="64">
                                    <a:moveTo>
                                      <a:pt x="44" y="34"/>
                                    </a:moveTo>
                                    <a:lnTo>
                                      <a:pt x="63" y="5"/>
                                    </a:lnTo>
                                    <a:lnTo>
                                      <a:pt x="63" y="5"/>
                                    </a:lnTo>
                                    <a:lnTo>
                                      <a:pt x="63" y="5"/>
                                    </a:lnTo>
                                    <a:lnTo>
                                      <a:pt x="49" y="0"/>
                                    </a:lnTo>
                                    <a:lnTo>
                                      <a:pt x="49" y="0"/>
                                    </a:lnTo>
                                    <a:lnTo>
                                      <a:pt x="49" y="0"/>
                                    </a:lnTo>
                                    <a:lnTo>
                                      <a:pt x="34" y="20"/>
                                    </a:lnTo>
                                    <a:lnTo>
                                      <a:pt x="34" y="20"/>
                                    </a:lnTo>
                                    <a:lnTo>
                                      <a:pt x="34" y="20"/>
                                    </a:lnTo>
                                    <a:lnTo>
                                      <a:pt x="15" y="0"/>
                                    </a:lnTo>
                                    <a:lnTo>
                                      <a:pt x="15" y="0"/>
                                    </a:lnTo>
                                    <a:lnTo>
                                      <a:pt x="15" y="0"/>
                                    </a:lnTo>
                                    <a:lnTo>
                                      <a:pt x="0" y="5"/>
                                    </a:lnTo>
                                    <a:lnTo>
                                      <a:pt x="0" y="5"/>
                                    </a:lnTo>
                                    <a:lnTo>
                                      <a:pt x="0" y="5"/>
                                    </a:lnTo>
                                    <a:lnTo>
                                      <a:pt x="24" y="34"/>
                                    </a:lnTo>
                                    <a:lnTo>
                                      <a:pt x="0" y="59"/>
                                    </a:lnTo>
                                    <a:lnTo>
                                      <a:pt x="0" y="59"/>
                                    </a:lnTo>
                                    <a:lnTo>
                                      <a:pt x="0" y="59"/>
                                    </a:lnTo>
                                    <a:lnTo>
                                      <a:pt x="15" y="64"/>
                                    </a:lnTo>
                                    <a:lnTo>
                                      <a:pt x="15" y="64"/>
                                    </a:lnTo>
                                    <a:lnTo>
                                      <a:pt x="15" y="64"/>
                                    </a:lnTo>
                                    <a:lnTo>
                                      <a:pt x="34" y="44"/>
                                    </a:lnTo>
                                    <a:lnTo>
                                      <a:pt x="49" y="64"/>
                                    </a:lnTo>
                                    <a:lnTo>
                                      <a:pt x="49" y="64"/>
                                    </a:lnTo>
                                    <a:lnTo>
                                      <a:pt x="49" y="64"/>
                                    </a:lnTo>
                                    <a:lnTo>
                                      <a:pt x="63" y="59"/>
                                    </a:lnTo>
                                    <a:lnTo>
                                      <a:pt x="63" y="59"/>
                                    </a:lnTo>
                                    <a:lnTo>
                                      <a:pt x="63" y="59"/>
                                    </a:lnTo>
                                    <a:lnTo>
                                      <a:pt x="44" y="34"/>
                                    </a:lnTo>
                                    <a:lnTo>
                                      <a:pt x="44" y="34"/>
                                    </a:lnTo>
                                    <a:lnTo>
                                      <a:pt x="44" y="34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6" name="Freeform 41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373380" y="84455"/>
                                <a:ext cx="40005" cy="40640"/>
                              </a:xfrm>
                              <a:custGeom>
                                <a:avLst/>
                                <a:gdLst>
                                  <a:gd name="T0" fmla="*/ 63 w 63"/>
                                  <a:gd name="T1" fmla="*/ 25 h 64"/>
                                  <a:gd name="T2" fmla="*/ 58 w 63"/>
                                  <a:gd name="T3" fmla="*/ 15 h 64"/>
                                  <a:gd name="T4" fmla="*/ 48 w 63"/>
                                  <a:gd name="T5" fmla="*/ 5 h 64"/>
                                  <a:gd name="T6" fmla="*/ 39 w 63"/>
                                  <a:gd name="T7" fmla="*/ 0 h 64"/>
                                  <a:gd name="T8" fmla="*/ 24 w 63"/>
                                  <a:gd name="T9" fmla="*/ 0 h 64"/>
                                  <a:gd name="T10" fmla="*/ 15 w 63"/>
                                  <a:gd name="T11" fmla="*/ 5 h 64"/>
                                  <a:gd name="T12" fmla="*/ 5 w 63"/>
                                  <a:gd name="T13" fmla="*/ 15 h 64"/>
                                  <a:gd name="T14" fmla="*/ 0 w 63"/>
                                  <a:gd name="T15" fmla="*/ 25 h 64"/>
                                  <a:gd name="T16" fmla="*/ 0 w 63"/>
                                  <a:gd name="T17" fmla="*/ 39 h 64"/>
                                  <a:gd name="T18" fmla="*/ 5 w 63"/>
                                  <a:gd name="T19" fmla="*/ 49 h 64"/>
                                  <a:gd name="T20" fmla="*/ 15 w 63"/>
                                  <a:gd name="T21" fmla="*/ 59 h 64"/>
                                  <a:gd name="T22" fmla="*/ 24 w 63"/>
                                  <a:gd name="T23" fmla="*/ 64 h 64"/>
                                  <a:gd name="T24" fmla="*/ 34 w 63"/>
                                  <a:gd name="T25" fmla="*/ 64 h 64"/>
                                  <a:gd name="T26" fmla="*/ 44 w 63"/>
                                  <a:gd name="T27" fmla="*/ 64 h 64"/>
                                  <a:gd name="T28" fmla="*/ 48 w 63"/>
                                  <a:gd name="T29" fmla="*/ 59 h 64"/>
                                  <a:gd name="T30" fmla="*/ 58 w 63"/>
                                  <a:gd name="T31" fmla="*/ 54 h 64"/>
                                  <a:gd name="T32" fmla="*/ 58 w 63"/>
                                  <a:gd name="T33" fmla="*/ 54 h 64"/>
                                  <a:gd name="T34" fmla="*/ 58 w 63"/>
                                  <a:gd name="T35" fmla="*/ 54 h 64"/>
                                  <a:gd name="T36" fmla="*/ 58 w 63"/>
                                  <a:gd name="T37" fmla="*/ 54 h 64"/>
                                  <a:gd name="T38" fmla="*/ 58 w 63"/>
                                  <a:gd name="T39" fmla="*/ 54 h 64"/>
                                  <a:gd name="T40" fmla="*/ 58 w 63"/>
                                  <a:gd name="T41" fmla="*/ 54 h 64"/>
                                  <a:gd name="T42" fmla="*/ 48 w 63"/>
                                  <a:gd name="T43" fmla="*/ 44 h 64"/>
                                  <a:gd name="T44" fmla="*/ 48 w 63"/>
                                  <a:gd name="T45" fmla="*/ 44 h 64"/>
                                  <a:gd name="T46" fmla="*/ 48 w 63"/>
                                  <a:gd name="T47" fmla="*/ 44 h 64"/>
                                  <a:gd name="T48" fmla="*/ 48 w 63"/>
                                  <a:gd name="T49" fmla="*/ 44 h 64"/>
                                  <a:gd name="T50" fmla="*/ 48 w 63"/>
                                  <a:gd name="T51" fmla="*/ 44 h 64"/>
                                  <a:gd name="T52" fmla="*/ 48 w 63"/>
                                  <a:gd name="T53" fmla="*/ 44 h 64"/>
                                  <a:gd name="T54" fmla="*/ 44 w 63"/>
                                  <a:gd name="T55" fmla="*/ 49 h 64"/>
                                  <a:gd name="T56" fmla="*/ 39 w 63"/>
                                  <a:gd name="T57" fmla="*/ 49 h 64"/>
                                  <a:gd name="T58" fmla="*/ 34 w 63"/>
                                  <a:gd name="T59" fmla="*/ 54 h 64"/>
                                  <a:gd name="T60" fmla="*/ 29 w 63"/>
                                  <a:gd name="T61" fmla="*/ 54 h 64"/>
                                  <a:gd name="T62" fmla="*/ 24 w 63"/>
                                  <a:gd name="T63" fmla="*/ 49 h 64"/>
                                  <a:gd name="T64" fmla="*/ 20 w 63"/>
                                  <a:gd name="T65" fmla="*/ 44 h 64"/>
                                  <a:gd name="T66" fmla="*/ 20 w 63"/>
                                  <a:gd name="T67" fmla="*/ 39 h 64"/>
                                  <a:gd name="T68" fmla="*/ 20 w 63"/>
                                  <a:gd name="T69" fmla="*/ 34 h 64"/>
                                  <a:gd name="T70" fmla="*/ 20 w 63"/>
                                  <a:gd name="T71" fmla="*/ 34 h 64"/>
                                  <a:gd name="T72" fmla="*/ 20 w 63"/>
                                  <a:gd name="T73" fmla="*/ 34 h 64"/>
                                  <a:gd name="T74" fmla="*/ 20 w 63"/>
                                  <a:gd name="T75" fmla="*/ 34 h 64"/>
                                  <a:gd name="T76" fmla="*/ 20 w 63"/>
                                  <a:gd name="T77" fmla="*/ 34 h 64"/>
                                  <a:gd name="T78" fmla="*/ 63 w 63"/>
                                  <a:gd name="T79" fmla="*/ 34 h 64"/>
                                  <a:gd name="T80" fmla="*/ 63 w 63"/>
                                  <a:gd name="T81" fmla="*/ 34 h 64"/>
                                  <a:gd name="T82" fmla="*/ 63 w 63"/>
                                  <a:gd name="T83" fmla="*/ 34 h 64"/>
                                  <a:gd name="T84" fmla="*/ 63 w 63"/>
                                  <a:gd name="T85" fmla="*/ 34 h 64"/>
                                  <a:gd name="T86" fmla="*/ 63 w 63"/>
                                  <a:gd name="T87" fmla="*/ 34 h 64"/>
                                  <a:gd name="T88" fmla="*/ 20 w 63"/>
                                  <a:gd name="T89" fmla="*/ 25 h 64"/>
                                  <a:gd name="T90" fmla="*/ 20 w 63"/>
                                  <a:gd name="T91" fmla="*/ 25 h 64"/>
                                  <a:gd name="T92" fmla="*/ 20 w 63"/>
                                  <a:gd name="T93" fmla="*/ 25 h 64"/>
                                  <a:gd name="T94" fmla="*/ 20 w 63"/>
                                  <a:gd name="T95" fmla="*/ 25 h 64"/>
                                  <a:gd name="T96" fmla="*/ 20 w 63"/>
                                  <a:gd name="T97" fmla="*/ 25 h 64"/>
                                  <a:gd name="T98" fmla="*/ 20 w 63"/>
                                  <a:gd name="T99" fmla="*/ 20 h 64"/>
                                  <a:gd name="T100" fmla="*/ 20 w 63"/>
                                  <a:gd name="T101" fmla="*/ 15 h 64"/>
                                  <a:gd name="T102" fmla="*/ 24 w 63"/>
                                  <a:gd name="T103" fmla="*/ 15 h 64"/>
                                  <a:gd name="T104" fmla="*/ 29 w 63"/>
                                  <a:gd name="T105" fmla="*/ 10 h 64"/>
                                  <a:gd name="T106" fmla="*/ 34 w 63"/>
                                  <a:gd name="T107" fmla="*/ 10 h 64"/>
                                  <a:gd name="T108" fmla="*/ 39 w 63"/>
                                  <a:gd name="T109" fmla="*/ 10 h 64"/>
                                  <a:gd name="T110" fmla="*/ 44 w 63"/>
                                  <a:gd name="T111" fmla="*/ 15 h 64"/>
                                  <a:gd name="T112" fmla="*/ 44 w 63"/>
                                  <a:gd name="T113" fmla="*/ 20 h 64"/>
                                  <a:gd name="T114" fmla="*/ 44 w 63"/>
                                  <a:gd name="T115" fmla="*/ 25 h 64"/>
                                  <a:gd name="T116" fmla="*/ 44 w 63"/>
                                  <a:gd name="T117" fmla="*/ 25 h 64"/>
                                  <a:gd name="T118" fmla="*/ 44 w 63"/>
                                  <a:gd name="T119" fmla="*/ 25 h 64"/>
                                  <a:gd name="T120" fmla="*/ 44 w 63"/>
                                  <a:gd name="T121" fmla="*/ 25 h 64"/>
                                  <a:gd name="T122" fmla="*/ 44 w 63"/>
                                  <a:gd name="T123" fmla="*/ 25 h 6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  <a:cxn ang="0">
                                    <a:pos x="T116" y="T117"/>
                                  </a:cxn>
                                  <a:cxn ang="0">
                                    <a:pos x="T118" y="T119"/>
                                  </a:cxn>
                                  <a:cxn ang="0">
                                    <a:pos x="T120" y="T121"/>
                                  </a:cxn>
                                  <a:cxn ang="0">
                                    <a:pos x="T122" y="T123"/>
                                  </a:cxn>
                                </a:cxnLst>
                                <a:rect l="0" t="0" r="r" b="b"/>
                                <a:pathLst>
                                  <a:path w="63" h="64">
                                    <a:moveTo>
                                      <a:pt x="63" y="34"/>
                                    </a:moveTo>
                                    <a:lnTo>
                                      <a:pt x="63" y="25"/>
                                    </a:lnTo>
                                    <a:lnTo>
                                      <a:pt x="58" y="20"/>
                                    </a:lnTo>
                                    <a:lnTo>
                                      <a:pt x="58" y="15"/>
                                    </a:lnTo>
                                    <a:lnTo>
                                      <a:pt x="53" y="10"/>
                                    </a:lnTo>
                                    <a:lnTo>
                                      <a:pt x="48" y="5"/>
                                    </a:lnTo>
                                    <a:lnTo>
                                      <a:pt x="44" y="0"/>
                                    </a:lnTo>
                                    <a:lnTo>
                                      <a:pt x="39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24" y="0"/>
                                    </a:lnTo>
                                    <a:lnTo>
                                      <a:pt x="20" y="0"/>
                                    </a:lnTo>
                                    <a:lnTo>
                                      <a:pt x="15" y="5"/>
                                    </a:lnTo>
                                    <a:lnTo>
                                      <a:pt x="10" y="10"/>
                                    </a:lnTo>
                                    <a:lnTo>
                                      <a:pt x="5" y="15"/>
                                    </a:lnTo>
                                    <a:lnTo>
                                      <a:pt x="5" y="20"/>
                                    </a:lnTo>
                                    <a:lnTo>
                                      <a:pt x="0" y="25"/>
                                    </a:lnTo>
                                    <a:lnTo>
                                      <a:pt x="0" y="34"/>
                                    </a:lnTo>
                                    <a:lnTo>
                                      <a:pt x="0" y="39"/>
                                    </a:lnTo>
                                    <a:lnTo>
                                      <a:pt x="5" y="44"/>
                                    </a:lnTo>
                                    <a:lnTo>
                                      <a:pt x="5" y="49"/>
                                    </a:lnTo>
                                    <a:lnTo>
                                      <a:pt x="10" y="54"/>
                                    </a:lnTo>
                                    <a:lnTo>
                                      <a:pt x="15" y="59"/>
                                    </a:lnTo>
                                    <a:lnTo>
                                      <a:pt x="20" y="64"/>
                                    </a:lnTo>
                                    <a:lnTo>
                                      <a:pt x="24" y="64"/>
                                    </a:lnTo>
                                    <a:lnTo>
                                      <a:pt x="29" y="64"/>
                                    </a:lnTo>
                                    <a:lnTo>
                                      <a:pt x="34" y="64"/>
                                    </a:lnTo>
                                    <a:lnTo>
                                      <a:pt x="39" y="64"/>
                                    </a:lnTo>
                                    <a:lnTo>
                                      <a:pt x="44" y="64"/>
                                    </a:lnTo>
                                    <a:lnTo>
                                      <a:pt x="48" y="64"/>
                                    </a:lnTo>
                                    <a:lnTo>
                                      <a:pt x="48" y="59"/>
                                    </a:lnTo>
                                    <a:lnTo>
                                      <a:pt x="53" y="59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9"/>
                                    </a:lnTo>
                                    <a:lnTo>
                                      <a:pt x="44" y="49"/>
                                    </a:lnTo>
                                    <a:lnTo>
                                      <a:pt x="44" y="49"/>
                                    </a:lnTo>
                                    <a:lnTo>
                                      <a:pt x="39" y="49"/>
                                    </a:lnTo>
                                    <a:lnTo>
                                      <a:pt x="39" y="54"/>
                                    </a:lnTo>
                                    <a:lnTo>
                                      <a:pt x="34" y="54"/>
                                    </a:lnTo>
                                    <a:lnTo>
                                      <a:pt x="34" y="54"/>
                                    </a:lnTo>
                                    <a:lnTo>
                                      <a:pt x="29" y="54"/>
                                    </a:lnTo>
                                    <a:lnTo>
                                      <a:pt x="24" y="49"/>
                                    </a:lnTo>
                                    <a:lnTo>
                                      <a:pt x="24" y="49"/>
                                    </a:lnTo>
                                    <a:lnTo>
                                      <a:pt x="20" y="44"/>
                                    </a:lnTo>
                                    <a:lnTo>
                                      <a:pt x="20" y="44"/>
                                    </a:lnTo>
                                    <a:lnTo>
                                      <a:pt x="20" y="39"/>
                                    </a:lnTo>
                                    <a:lnTo>
                                      <a:pt x="20" y="39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close/>
                                    <a:moveTo>
                                      <a:pt x="44" y="25"/>
                                    </a:move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0"/>
                                    </a:lnTo>
                                    <a:lnTo>
                                      <a:pt x="20" y="20"/>
                                    </a:lnTo>
                                    <a:lnTo>
                                      <a:pt x="20" y="15"/>
                                    </a:lnTo>
                                    <a:lnTo>
                                      <a:pt x="24" y="15"/>
                                    </a:lnTo>
                                    <a:lnTo>
                                      <a:pt x="24" y="15"/>
                                    </a:lnTo>
                                    <a:lnTo>
                                      <a:pt x="29" y="10"/>
                                    </a:lnTo>
                                    <a:lnTo>
                                      <a:pt x="29" y="10"/>
                                    </a:lnTo>
                                    <a:lnTo>
                                      <a:pt x="34" y="10"/>
                                    </a:lnTo>
                                    <a:lnTo>
                                      <a:pt x="34" y="10"/>
                                    </a:lnTo>
                                    <a:lnTo>
                                      <a:pt x="39" y="10"/>
                                    </a:lnTo>
                                    <a:lnTo>
                                      <a:pt x="39" y="10"/>
                                    </a:lnTo>
                                    <a:lnTo>
                                      <a:pt x="44" y="15"/>
                                    </a:lnTo>
                                    <a:lnTo>
                                      <a:pt x="44" y="15"/>
                                    </a:lnTo>
                                    <a:lnTo>
                                      <a:pt x="44" y="20"/>
                                    </a:lnTo>
                                    <a:lnTo>
                                      <a:pt x="44" y="20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7" name="Freeform 42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373380" y="84455"/>
                                <a:ext cx="40005" cy="40640"/>
                              </a:xfrm>
                              <a:custGeom>
                                <a:avLst/>
                                <a:gdLst>
                                  <a:gd name="T0" fmla="*/ 63 w 63"/>
                                  <a:gd name="T1" fmla="*/ 25 h 64"/>
                                  <a:gd name="T2" fmla="*/ 58 w 63"/>
                                  <a:gd name="T3" fmla="*/ 15 h 64"/>
                                  <a:gd name="T4" fmla="*/ 48 w 63"/>
                                  <a:gd name="T5" fmla="*/ 5 h 64"/>
                                  <a:gd name="T6" fmla="*/ 39 w 63"/>
                                  <a:gd name="T7" fmla="*/ 0 h 64"/>
                                  <a:gd name="T8" fmla="*/ 24 w 63"/>
                                  <a:gd name="T9" fmla="*/ 0 h 64"/>
                                  <a:gd name="T10" fmla="*/ 15 w 63"/>
                                  <a:gd name="T11" fmla="*/ 5 h 64"/>
                                  <a:gd name="T12" fmla="*/ 5 w 63"/>
                                  <a:gd name="T13" fmla="*/ 15 h 64"/>
                                  <a:gd name="T14" fmla="*/ 0 w 63"/>
                                  <a:gd name="T15" fmla="*/ 25 h 64"/>
                                  <a:gd name="T16" fmla="*/ 0 w 63"/>
                                  <a:gd name="T17" fmla="*/ 39 h 64"/>
                                  <a:gd name="T18" fmla="*/ 5 w 63"/>
                                  <a:gd name="T19" fmla="*/ 49 h 64"/>
                                  <a:gd name="T20" fmla="*/ 15 w 63"/>
                                  <a:gd name="T21" fmla="*/ 59 h 64"/>
                                  <a:gd name="T22" fmla="*/ 24 w 63"/>
                                  <a:gd name="T23" fmla="*/ 64 h 64"/>
                                  <a:gd name="T24" fmla="*/ 34 w 63"/>
                                  <a:gd name="T25" fmla="*/ 64 h 64"/>
                                  <a:gd name="T26" fmla="*/ 44 w 63"/>
                                  <a:gd name="T27" fmla="*/ 64 h 64"/>
                                  <a:gd name="T28" fmla="*/ 48 w 63"/>
                                  <a:gd name="T29" fmla="*/ 59 h 64"/>
                                  <a:gd name="T30" fmla="*/ 58 w 63"/>
                                  <a:gd name="T31" fmla="*/ 54 h 64"/>
                                  <a:gd name="T32" fmla="*/ 58 w 63"/>
                                  <a:gd name="T33" fmla="*/ 54 h 64"/>
                                  <a:gd name="T34" fmla="*/ 58 w 63"/>
                                  <a:gd name="T35" fmla="*/ 54 h 64"/>
                                  <a:gd name="T36" fmla="*/ 58 w 63"/>
                                  <a:gd name="T37" fmla="*/ 54 h 64"/>
                                  <a:gd name="T38" fmla="*/ 58 w 63"/>
                                  <a:gd name="T39" fmla="*/ 54 h 64"/>
                                  <a:gd name="T40" fmla="*/ 58 w 63"/>
                                  <a:gd name="T41" fmla="*/ 54 h 64"/>
                                  <a:gd name="T42" fmla="*/ 48 w 63"/>
                                  <a:gd name="T43" fmla="*/ 44 h 64"/>
                                  <a:gd name="T44" fmla="*/ 48 w 63"/>
                                  <a:gd name="T45" fmla="*/ 44 h 64"/>
                                  <a:gd name="T46" fmla="*/ 48 w 63"/>
                                  <a:gd name="T47" fmla="*/ 44 h 64"/>
                                  <a:gd name="T48" fmla="*/ 48 w 63"/>
                                  <a:gd name="T49" fmla="*/ 44 h 64"/>
                                  <a:gd name="T50" fmla="*/ 48 w 63"/>
                                  <a:gd name="T51" fmla="*/ 44 h 64"/>
                                  <a:gd name="T52" fmla="*/ 48 w 63"/>
                                  <a:gd name="T53" fmla="*/ 44 h 64"/>
                                  <a:gd name="T54" fmla="*/ 44 w 63"/>
                                  <a:gd name="T55" fmla="*/ 49 h 64"/>
                                  <a:gd name="T56" fmla="*/ 39 w 63"/>
                                  <a:gd name="T57" fmla="*/ 49 h 64"/>
                                  <a:gd name="T58" fmla="*/ 34 w 63"/>
                                  <a:gd name="T59" fmla="*/ 54 h 64"/>
                                  <a:gd name="T60" fmla="*/ 29 w 63"/>
                                  <a:gd name="T61" fmla="*/ 54 h 64"/>
                                  <a:gd name="T62" fmla="*/ 24 w 63"/>
                                  <a:gd name="T63" fmla="*/ 49 h 64"/>
                                  <a:gd name="T64" fmla="*/ 20 w 63"/>
                                  <a:gd name="T65" fmla="*/ 44 h 64"/>
                                  <a:gd name="T66" fmla="*/ 20 w 63"/>
                                  <a:gd name="T67" fmla="*/ 39 h 64"/>
                                  <a:gd name="T68" fmla="*/ 20 w 63"/>
                                  <a:gd name="T69" fmla="*/ 34 h 64"/>
                                  <a:gd name="T70" fmla="*/ 20 w 63"/>
                                  <a:gd name="T71" fmla="*/ 34 h 64"/>
                                  <a:gd name="T72" fmla="*/ 20 w 63"/>
                                  <a:gd name="T73" fmla="*/ 34 h 64"/>
                                  <a:gd name="T74" fmla="*/ 20 w 63"/>
                                  <a:gd name="T75" fmla="*/ 34 h 64"/>
                                  <a:gd name="T76" fmla="*/ 20 w 63"/>
                                  <a:gd name="T77" fmla="*/ 34 h 64"/>
                                  <a:gd name="T78" fmla="*/ 63 w 63"/>
                                  <a:gd name="T79" fmla="*/ 34 h 64"/>
                                  <a:gd name="T80" fmla="*/ 63 w 63"/>
                                  <a:gd name="T81" fmla="*/ 34 h 64"/>
                                  <a:gd name="T82" fmla="*/ 63 w 63"/>
                                  <a:gd name="T83" fmla="*/ 34 h 64"/>
                                  <a:gd name="T84" fmla="*/ 63 w 63"/>
                                  <a:gd name="T85" fmla="*/ 34 h 64"/>
                                  <a:gd name="T86" fmla="*/ 63 w 63"/>
                                  <a:gd name="T87" fmla="*/ 34 h 64"/>
                                  <a:gd name="T88" fmla="*/ 20 w 63"/>
                                  <a:gd name="T89" fmla="*/ 25 h 64"/>
                                  <a:gd name="T90" fmla="*/ 20 w 63"/>
                                  <a:gd name="T91" fmla="*/ 25 h 64"/>
                                  <a:gd name="T92" fmla="*/ 20 w 63"/>
                                  <a:gd name="T93" fmla="*/ 25 h 64"/>
                                  <a:gd name="T94" fmla="*/ 20 w 63"/>
                                  <a:gd name="T95" fmla="*/ 25 h 64"/>
                                  <a:gd name="T96" fmla="*/ 20 w 63"/>
                                  <a:gd name="T97" fmla="*/ 25 h 64"/>
                                  <a:gd name="T98" fmla="*/ 20 w 63"/>
                                  <a:gd name="T99" fmla="*/ 20 h 64"/>
                                  <a:gd name="T100" fmla="*/ 20 w 63"/>
                                  <a:gd name="T101" fmla="*/ 15 h 64"/>
                                  <a:gd name="T102" fmla="*/ 24 w 63"/>
                                  <a:gd name="T103" fmla="*/ 15 h 64"/>
                                  <a:gd name="T104" fmla="*/ 29 w 63"/>
                                  <a:gd name="T105" fmla="*/ 10 h 64"/>
                                  <a:gd name="T106" fmla="*/ 34 w 63"/>
                                  <a:gd name="T107" fmla="*/ 10 h 64"/>
                                  <a:gd name="T108" fmla="*/ 39 w 63"/>
                                  <a:gd name="T109" fmla="*/ 10 h 64"/>
                                  <a:gd name="T110" fmla="*/ 44 w 63"/>
                                  <a:gd name="T111" fmla="*/ 15 h 64"/>
                                  <a:gd name="T112" fmla="*/ 44 w 63"/>
                                  <a:gd name="T113" fmla="*/ 20 h 64"/>
                                  <a:gd name="T114" fmla="*/ 44 w 63"/>
                                  <a:gd name="T115" fmla="*/ 25 h 64"/>
                                  <a:gd name="T116" fmla="*/ 44 w 63"/>
                                  <a:gd name="T117" fmla="*/ 25 h 64"/>
                                  <a:gd name="T118" fmla="*/ 44 w 63"/>
                                  <a:gd name="T119" fmla="*/ 25 h 64"/>
                                  <a:gd name="T120" fmla="*/ 44 w 63"/>
                                  <a:gd name="T121" fmla="*/ 25 h 64"/>
                                  <a:gd name="T122" fmla="*/ 44 w 63"/>
                                  <a:gd name="T123" fmla="*/ 25 h 6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  <a:cxn ang="0">
                                    <a:pos x="T116" y="T117"/>
                                  </a:cxn>
                                  <a:cxn ang="0">
                                    <a:pos x="T118" y="T119"/>
                                  </a:cxn>
                                  <a:cxn ang="0">
                                    <a:pos x="T120" y="T121"/>
                                  </a:cxn>
                                  <a:cxn ang="0">
                                    <a:pos x="T122" y="T123"/>
                                  </a:cxn>
                                </a:cxnLst>
                                <a:rect l="0" t="0" r="r" b="b"/>
                                <a:pathLst>
                                  <a:path w="63" h="64">
                                    <a:moveTo>
                                      <a:pt x="63" y="34"/>
                                    </a:moveTo>
                                    <a:lnTo>
                                      <a:pt x="63" y="25"/>
                                    </a:lnTo>
                                    <a:lnTo>
                                      <a:pt x="58" y="20"/>
                                    </a:lnTo>
                                    <a:lnTo>
                                      <a:pt x="58" y="15"/>
                                    </a:lnTo>
                                    <a:lnTo>
                                      <a:pt x="53" y="10"/>
                                    </a:lnTo>
                                    <a:lnTo>
                                      <a:pt x="48" y="5"/>
                                    </a:lnTo>
                                    <a:lnTo>
                                      <a:pt x="44" y="0"/>
                                    </a:lnTo>
                                    <a:lnTo>
                                      <a:pt x="39" y="0"/>
                                    </a:lnTo>
                                    <a:lnTo>
                                      <a:pt x="34" y="0"/>
                                    </a:lnTo>
                                    <a:lnTo>
                                      <a:pt x="24" y="0"/>
                                    </a:lnTo>
                                    <a:lnTo>
                                      <a:pt x="20" y="0"/>
                                    </a:lnTo>
                                    <a:lnTo>
                                      <a:pt x="15" y="5"/>
                                    </a:lnTo>
                                    <a:lnTo>
                                      <a:pt x="10" y="10"/>
                                    </a:lnTo>
                                    <a:lnTo>
                                      <a:pt x="5" y="15"/>
                                    </a:lnTo>
                                    <a:lnTo>
                                      <a:pt x="5" y="20"/>
                                    </a:lnTo>
                                    <a:lnTo>
                                      <a:pt x="0" y="25"/>
                                    </a:lnTo>
                                    <a:lnTo>
                                      <a:pt x="0" y="34"/>
                                    </a:lnTo>
                                    <a:lnTo>
                                      <a:pt x="0" y="39"/>
                                    </a:lnTo>
                                    <a:lnTo>
                                      <a:pt x="5" y="44"/>
                                    </a:lnTo>
                                    <a:lnTo>
                                      <a:pt x="5" y="49"/>
                                    </a:lnTo>
                                    <a:lnTo>
                                      <a:pt x="10" y="54"/>
                                    </a:lnTo>
                                    <a:lnTo>
                                      <a:pt x="15" y="59"/>
                                    </a:lnTo>
                                    <a:lnTo>
                                      <a:pt x="20" y="64"/>
                                    </a:lnTo>
                                    <a:lnTo>
                                      <a:pt x="24" y="64"/>
                                    </a:lnTo>
                                    <a:lnTo>
                                      <a:pt x="29" y="64"/>
                                    </a:lnTo>
                                    <a:lnTo>
                                      <a:pt x="34" y="64"/>
                                    </a:lnTo>
                                    <a:lnTo>
                                      <a:pt x="39" y="64"/>
                                    </a:lnTo>
                                    <a:lnTo>
                                      <a:pt x="44" y="64"/>
                                    </a:lnTo>
                                    <a:lnTo>
                                      <a:pt x="48" y="64"/>
                                    </a:lnTo>
                                    <a:lnTo>
                                      <a:pt x="48" y="59"/>
                                    </a:lnTo>
                                    <a:lnTo>
                                      <a:pt x="53" y="59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58" y="5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4"/>
                                    </a:lnTo>
                                    <a:lnTo>
                                      <a:pt x="48" y="49"/>
                                    </a:lnTo>
                                    <a:lnTo>
                                      <a:pt x="44" y="49"/>
                                    </a:lnTo>
                                    <a:lnTo>
                                      <a:pt x="44" y="49"/>
                                    </a:lnTo>
                                    <a:lnTo>
                                      <a:pt x="39" y="49"/>
                                    </a:lnTo>
                                    <a:lnTo>
                                      <a:pt x="39" y="54"/>
                                    </a:lnTo>
                                    <a:lnTo>
                                      <a:pt x="34" y="54"/>
                                    </a:lnTo>
                                    <a:lnTo>
                                      <a:pt x="34" y="54"/>
                                    </a:lnTo>
                                    <a:lnTo>
                                      <a:pt x="29" y="54"/>
                                    </a:lnTo>
                                    <a:lnTo>
                                      <a:pt x="24" y="49"/>
                                    </a:lnTo>
                                    <a:lnTo>
                                      <a:pt x="24" y="49"/>
                                    </a:lnTo>
                                    <a:lnTo>
                                      <a:pt x="20" y="44"/>
                                    </a:lnTo>
                                    <a:lnTo>
                                      <a:pt x="20" y="44"/>
                                    </a:lnTo>
                                    <a:lnTo>
                                      <a:pt x="20" y="39"/>
                                    </a:lnTo>
                                    <a:lnTo>
                                      <a:pt x="20" y="39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20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lnTo>
                                      <a:pt x="63" y="34"/>
                                    </a:lnTo>
                                    <a:close/>
                                    <a:moveTo>
                                      <a:pt x="44" y="25"/>
                                    </a:move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5"/>
                                    </a:lnTo>
                                    <a:lnTo>
                                      <a:pt x="20" y="20"/>
                                    </a:lnTo>
                                    <a:lnTo>
                                      <a:pt x="20" y="20"/>
                                    </a:lnTo>
                                    <a:lnTo>
                                      <a:pt x="20" y="15"/>
                                    </a:lnTo>
                                    <a:lnTo>
                                      <a:pt x="24" y="15"/>
                                    </a:lnTo>
                                    <a:lnTo>
                                      <a:pt x="24" y="15"/>
                                    </a:lnTo>
                                    <a:lnTo>
                                      <a:pt x="29" y="10"/>
                                    </a:lnTo>
                                    <a:lnTo>
                                      <a:pt x="29" y="10"/>
                                    </a:lnTo>
                                    <a:lnTo>
                                      <a:pt x="34" y="10"/>
                                    </a:lnTo>
                                    <a:lnTo>
                                      <a:pt x="34" y="10"/>
                                    </a:lnTo>
                                    <a:lnTo>
                                      <a:pt x="39" y="10"/>
                                    </a:lnTo>
                                    <a:lnTo>
                                      <a:pt x="39" y="10"/>
                                    </a:lnTo>
                                    <a:lnTo>
                                      <a:pt x="44" y="15"/>
                                    </a:lnTo>
                                    <a:lnTo>
                                      <a:pt x="44" y="15"/>
                                    </a:lnTo>
                                    <a:lnTo>
                                      <a:pt x="44" y="20"/>
                                    </a:lnTo>
                                    <a:lnTo>
                                      <a:pt x="44" y="20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lnTo>
                                      <a:pt x="44" y="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8" name="Freeform 43"/>
                            <wps:cNvSpPr>
                              <a:spLocks/>
                            </wps:cNvSpPr>
                            <wps:spPr bwMode="auto">
                              <a:xfrm>
                                <a:off x="447040" y="84455"/>
                                <a:ext cx="36830" cy="40640"/>
                              </a:xfrm>
                              <a:custGeom>
                                <a:avLst/>
                                <a:gdLst>
                                  <a:gd name="T0" fmla="*/ 43 w 58"/>
                                  <a:gd name="T1" fmla="*/ 44 h 64"/>
                                  <a:gd name="T2" fmla="*/ 39 w 58"/>
                                  <a:gd name="T3" fmla="*/ 49 h 64"/>
                                  <a:gd name="T4" fmla="*/ 34 w 58"/>
                                  <a:gd name="T5" fmla="*/ 49 h 64"/>
                                  <a:gd name="T6" fmla="*/ 29 w 58"/>
                                  <a:gd name="T7" fmla="*/ 49 h 64"/>
                                  <a:gd name="T8" fmla="*/ 24 w 58"/>
                                  <a:gd name="T9" fmla="*/ 49 h 64"/>
                                  <a:gd name="T10" fmla="*/ 24 w 58"/>
                                  <a:gd name="T11" fmla="*/ 49 h 64"/>
                                  <a:gd name="T12" fmla="*/ 19 w 58"/>
                                  <a:gd name="T13" fmla="*/ 49 h 64"/>
                                  <a:gd name="T14" fmla="*/ 19 w 58"/>
                                  <a:gd name="T15" fmla="*/ 44 h 64"/>
                                  <a:gd name="T16" fmla="*/ 19 w 58"/>
                                  <a:gd name="T17" fmla="*/ 39 h 64"/>
                                  <a:gd name="T18" fmla="*/ 19 w 58"/>
                                  <a:gd name="T19" fmla="*/ 34 h 64"/>
                                  <a:gd name="T20" fmla="*/ 19 w 58"/>
                                  <a:gd name="T21" fmla="*/ 25 h 64"/>
                                  <a:gd name="T22" fmla="*/ 19 w 58"/>
                                  <a:gd name="T23" fmla="*/ 20 h 64"/>
                                  <a:gd name="T24" fmla="*/ 19 w 58"/>
                                  <a:gd name="T25" fmla="*/ 0 h 64"/>
                                  <a:gd name="T26" fmla="*/ 19 w 58"/>
                                  <a:gd name="T27" fmla="*/ 0 h 64"/>
                                  <a:gd name="T28" fmla="*/ 5 w 58"/>
                                  <a:gd name="T29" fmla="*/ 0 h 64"/>
                                  <a:gd name="T30" fmla="*/ 0 w 58"/>
                                  <a:gd name="T31" fmla="*/ 34 h 64"/>
                                  <a:gd name="T32" fmla="*/ 0 w 58"/>
                                  <a:gd name="T33" fmla="*/ 34 h 64"/>
                                  <a:gd name="T34" fmla="*/ 0 w 58"/>
                                  <a:gd name="T35" fmla="*/ 39 h 64"/>
                                  <a:gd name="T36" fmla="*/ 0 w 58"/>
                                  <a:gd name="T37" fmla="*/ 39 h 64"/>
                                  <a:gd name="T38" fmla="*/ 0 w 58"/>
                                  <a:gd name="T39" fmla="*/ 44 h 64"/>
                                  <a:gd name="T40" fmla="*/ 5 w 58"/>
                                  <a:gd name="T41" fmla="*/ 54 h 64"/>
                                  <a:gd name="T42" fmla="*/ 5 w 58"/>
                                  <a:gd name="T43" fmla="*/ 59 h 64"/>
                                  <a:gd name="T44" fmla="*/ 10 w 58"/>
                                  <a:gd name="T45" fmla="*/ 64 h 64"/>
                                  <a:gd name="T46" fmla="*/ 19 w 58"/>
                                  <a:gd name="T47" fmla="*/ 64 h 64"/>
                                  <a:gd name="T48" fmla="*/ 29 w 58"/>
                                  <a:gd name="T49" fmla="*/ 64 h 64"/>
                                  <a:gd name="T50" fmla="*/ 34 w 58"/>
                                  <a:gd name="T51" fmla="*/ 64 h 64"/>
                                  <a:gd name="T52" fmla="*/ 39 w 58"/>
                                  <a:gd name="T53" fmla="*/ 59 h 64"/>
                                  <a:gd name="T54" fmla="*/ 43 w 58"/>
                                  <a:gd name="T55" fmla="*/ 54 h 64"/>
                                  <a:gd name="T56" fmla="*/ 43 w 58"/>
                                  <a:gd name="T57" fmla="*/ 54 h 64"/>
                                  <a:gd name="T58" fmla="*/ 43 w 58"/>
                                  <a:gd name="T59" fmla="*/ 64 h 64"/>
                                  <a:gd name="T60" fmla="*/ 58 w 58"/>
                                  <a:gd name="T61" fmla="*/ 64 h 64"/>
                                  <a:gd name="T62" fmla="*/ 43 w 58"/>
                                  <a:gd name="T63" fmla="*/ 0 h 6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</a:cxnLst>
                                <a:rect l="0" t="0" r="r" b="b"/>
                                <a:pathLst>
                                  <a:path w="58" h="64">
                                    <a:moveTo>
                                      <a:pt x="43" y="44"/>
                                    </a:moveTo>
                                    <a:lnTo>
                                      <a:pt x="43" y="44"/>
                                    </a:lnTo>
                                    <a:lnTo>
                                      <a:pt x="39" y="44"/>
                                    </a:lnTo>
                                    <a:lnTo>
                                      <a:pt x="39" y="49"/>
                                    </a:lnTo>
                                    <a:lnTo>
                                      <a:pt x="34" y="49"/>
                                    </a:lnTo>
                                    <a:lnTo>
                                      <a:pt x="34" y="49"/>
                                    </a:lnTo>
                                    <a:lnTo>
                                      <a:pt x="34" y="49"/>
                                    </a:lnTo>
                                    <a:lnTo>
                                      <a:pt x="29" y="49"/>
                                    </a:lnTo>
                                    <a:lnTo>
                                      <a:pt x="29" y="49"/>
                                    </a:lnTo>
                                    <a:lnTo>
                                      <a:pt x="24" y="49"/>
                                    </a:lnTo>
                                    <a:lnTo>
                                      <a:pt x="24" y="49"/>
                                    </a:lnTo>
                                    <a:lnTo>
                                      <a:pt x="24" y="49"/>
                                    </a:lnTo>
                                    <a:lnTo>
                                      <a:pt x="19" y="49"/>
                                    </a:lnTo>
                                    <a:lnTo>
                                      <a:pt x="19" y="49"/>
                                    </a:lnTo>
                                    <a:lnTo>
                                      <a:pt x="19" y="44"/>
                                    </a:lnTo>
                                    <a:lnTo>
                                      <a:pt x="19" y="44"/>
                                    </a:lnTo>
                                    <a:lnTo>
                                      <a:pt x="19" y="39"/>
                                    </a:lnTo>
                                    <a:lnTo>
                                      <a:pt x="19" y="39"/>
                                    </a:lnTo>
                                    <a:lnTo>
                                      <a:pt x="19" y="34"/>
                                    </a:lnTo>
                                    <a:lnTo>
                                      <a:pt x="19" y="34"/>
                                    </a:lnTo>
                                    <a:lnTo>
                                      <a:pt x="19" y="30"/>
                                    </a:lnTo>
                                    <a:lnTo>
                                      <a:pt x="19" y="25"/>
                                    </a:lnTo>
                                    <a:lnTo>
                                      <a:pt x="19" y="25"/>
                                    </a:lnTo>
                                    <a:lnTo>
                                      <a:pt x="19" y="20"/>
                                    </a:lnTo>
                                    <a:lnTo>
                                      <a:pt x="19" y="15"/>
                                    </a:lnTo>
                                    <a:lnTo>
                                      <a:pt x="19" y="0"/>
                                    </a:lnTo>
                                    <a:lnTo>
                                      <a:pt x="19" y="0"/>
                                    </a:lnTo>
                                    <a:lnTo>
                                      <a:pt x="19" y="0"/>
                                    </a:lnTo>
                                    <a:lnTo>
                                      <a:pt x="5" y="0"/>
                                    </a:lnTo>
                                    <a:lnTo>
                                      <a:pt x="5" y="0"/>
                                    </a:lnTo>
                                    <a:lnTo>
                                      <a:pt x="5" y="0"/>
                                    </a:lnTo>
                                    <a:lnTo>
                                      <a:pt x="0" y="34"/>
                                    </a:lnTo>
                                    <a:lnTo>
                                      <a:pt x="0" y="34"/>
                                    </a:lnTo>
                                    <a:lnTo>
                                      <a:pt x="0" y="34"/>
                                    </a:lnTo>
                                    <a:lnTo>
                                      <a:pt x="0" y="34"/>
                                    </a:lnTo>
                                    <a:lnTo>
                                      <a:pt x="0" y="39"/>
                                    </a:lnTo>
                                    <a:lnTo>
                                      <a:pt x="0" y="39"/>
                                    </a:lnTo>
                                    <a:lnTo>
                                      <a:pt x="0" y="39"/>
                                    </a:lnTo>
                                    <a:lnTo>
                                      <a:pt x="0" y="44"/>
                                    </a:lnTo>
                                    <a:lnTo>
                                      <a:pt x="0" y="44"/>
                                    </a:lnTo>
                                    <a:lnTo>
                                      <a:pt x="0" y="49"/>
                                    </a:lnTo>
                                    <a:lnTo>
                                      <a:pt x="5" y="54"/>
                                    </a:lnTo>
                                    <a:lnTo>
                                      <a:pt x="5" y="54"/>
                                    </a:lnTo>
                                    <a:lnTo>
                                      <a:pt x="5" y="59"/>
                                    </a:lnTo>
                                    <a:lnTo>
                                      <a:pt x="10" y="59"/>
                                    </a:lnTo>
                                    <a:lnTo>
                                      <a:pt x="10" y="64"/>
                                    </a:lnTo>
                                    <a:lnTo>
                                      <a:pt x="14" y="64"/>
                                    </a:lnTo>
                                    <a:lnTo>
                                      <a:pt x="19" y="64"/>
                                    </a:lnTo>
                                    <a:lnTo>
                                      <a:pt x="24" y="64"/>
                                    </a:lnTo>
                                    <a:lnTo>
                                      <a:pt x="29" y="64"/>
                                    </a:lnTo>
                                    <a:lnTo>
                                      <a:pt x="29" y="64"/>
                                    </a:lnTo>
                                    <a:lnTo>
                                      <a:pt x="34" y="64"/>
                                    </a:lnTo>
                                    <a:lnTo>
                                      <a:pt x="34" y="59"/>
                                    </a:lnTo>
                                    <a:lnTo>
                                      <a:pt x="39" y="59"/>
                                    </a:lnTo>
                                    <a:lnTo>
                                      <a:pt x="39" y="59"/>
                                    </a:lnTo>
                                    <a:lnTo>
                                      <a:pt x="43" y="54"/>
                                    </a:lnTo>
                                    <a:lnTo>
                                      <a:pt x="43" y="54"/>
                                    </a:lnTo>
                                    <a:lnTo>
                                      <a:pt x="43" y="54"/>
                                    </a:lnTo>
                                    <a:lnTo>
                                      <a:pt x="43" y="64"/>
                                    </a:lnTo>
                                    <a:lnTo>
                                      <a:pt x="43" y="64"/>
                                    </a:lnTo>
                                    <a:lnTo>
                                      <a:pt x="43" y="64"/>
                                    </a:lnTo>
                                    <a:lnTo>
                                      <a:pt x="58" y="64"/>
                                    </a:lnTo>
                                    <a:lnTo>
                                      <a:pt x="58" y="0"/>
                                    </a:lnTo>
                                    <a:lnTo>
                                      <a:pt x="43" y="0"/>
                                    </a:lnTo>
                                    <a:lnTo>
                                      <a:pt x="43" y="44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c:wpc>
                      </a:graphicData>
                    </a:graphic>
                  </wp:inline>
                </w:drawing>
              </mc:Choice>
              <mc:Fallback>
                <w:pict>
                  <v:group w14:anchorId="664B0044" id="LogoFootEX" o:spid="_x0000_s1026" editas="canvas" style="width:54pt;height:16.5pt;mso-position-horizontal-relative:char;mso-position-vertical-relative:line" coordsize="6858,2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s1027" type="#_x0000_t75" style="position:absolute;width:6858;height:2095;visibility:visible;mso-wrap-style:square">
                      <v:fill o:detectmouseclick="t"/>
                      <v:path o:connecttype="none"/>
                    </v:shape>
                    <v:shape id="Freeform 31" o:spid="_x0000_s1028" style="position:absolute;left:5264;top:844;width:216;height:406;visibility:visible;mso-wrap-style:square;v-text-anchor:top" coordsize="34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" path="m34,r,l34,r,l34,r,l34,r,l34,r,l34,r,l34,r,l34,,29,r,l29,,24,r,l20,5r,l20,5r-5,5l15,10r,l15,10r,l15,10r,l15,15r,l15,15r,-5l15,r,l15,,,,,,,,,64r,l,64r15,l15,64r,l15,25r,-5l20,20r,l20,15r4,l24,15r5,l29,15r,l29,15r,l29,15r,l34,15r,l34,15r,l34,15r,l34,15r,l34,15r,l34,15r,l34,r,xe" fillcolor="black" stroked="f">
                      <v:path arrowok="t" o:connecttype="custom" o:connectlocs="21590,0;21590,0;21590,0;21590,0;21590,0;21590,0;21590,0;18415,0;18415,0;15240,0;12700,3175;9525,6350;9525,6350;9525,6350;9525,6350;9525,9525;9525,6350;9525,0;0,0;0,0;0,40640;9525,40640;9525,40640;9525,12700;12700,12700;15240,9525;18415,9525;18415,9525;18415,9525;18415,9525;21590,9525;21590,9525;21590,9525;21590,9525;21590,9525;21590,9525;21590,0" o:connectangles="0,0,0,0,0,0,0,0,0,0,0,0,0,0,0,0,0,0,0,0,0,0,0,0,0,0,0,0,0,0,0,0,0,0,0,0,0"/>
                    </v:shape>
                    <v:shape id="Freeform 32" o:spid="_x0000_s1029" style="position:absolute;left:5784;top:844;width:369;height:406;visibility:visible;mso-wrap-style:square;v-text-anchor:top" coordsize="58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" path="m58,34r,-9l58,20,53,15r,-5l48,5,44,,39,,29,,24,,15,,10,5,5,10r,5l,20r,5l,34r,5l,44r5,5l5,54r5,5l15,64r9,l29,64r5,l39,64r,l44,64r4,-5l53,59r,-5l58,54r,l58,54r,l58,54r,l58,54r,l58,54r,l58,54,48,44r,l48,44r,l48,44r,l48,44r,l48,44r,l44,44r,5l44,49r-5,l39,49r-5,5l34,54r-5,l29,54,24,49r-4,l20,44r,l15,39r,l15,34r,l15,34r,l15,34r,l15,34r,l15,34r,l58,34r,l58,34r,l58,34r,l58,34r,l58,34r,xm44,25r-29,l15,25r,l15,25r,l15,25r,l15,25r,l15,25r,-5l20,20r,-5l20,15r4,l24,10r5,l29,10r5,l34,10r5,l39,15r,l44,20r,l44,25r,l44,25r,l44,25r,l44,25r,l44,25r,xe" fillcolor="black" stroked="f">
                      <v:path arrowok="t" o:connecttype="custom" o:connectlocs="36830,15875;33655,9525;30480,3175;24765,0;15240,0;6350,3175;3175,9525;0,15875;0,24765;3175,31115;6350,37465;15240,40640;21590,40640;24765,40640;30480,37465;33655,34290;36830,34290;36830,34290;36830,34290;36830,34290;36830,34290;30480,27940;30480,27940;30480,27940;30480,27940;30480,27940;27940,27940;27940,31115;24765,31115;21590,34290;18415,34290;12700,31115;12700,27940;9525,24765;9525,21590;9525,21590;9525,21590;9525,21590;9525,21590;36830,21590;36830,21590;36830,21590;36830,21590;36830,21590;9525,15875;9525,15875;9525,15875;9525,15875;9525,15875;9525,12700;12700,9525;15240,9525;18415,6350;21590,6350;24765,6350;24765,9525;27940,12700;27940,15875;27940,15875;27940,15875;27940,15875;27940,15875" o:connectangles="0,0,0,0,0,0,0,0,0,0,0,0,0,0,0,0,0,0,0,0,0,0,0,0,0,0,0,0,0,0,0,0,0,0,0,0,0,0,0,0,0,0,0,0,0,0,0,0,0,0,0,0,0,0,0,0,0,0,0,0,0,0"/>
                      <o:lock v:ext="edit" verticies="t"/>
                    </v:shape>
                    <v:shape id="Freeform 33" o:spid="_x0000_s1030" style="position:absolute;left:5784;top:844;width:369;height:406;visibility:visible;mso-wrap-style:square;v-text-anchor:top" coordsize="58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" path="m58,34r,-9l58,20,53,15r,-5l48,5,44,,39,,29,,24,,15,,10,5,5,10r,5l,20r,5l,34r,5l,44r5,5l5,54r5,5l15,64r9,l29,64r5,l39,64r,l44,64r4,-5l53,59r,-5l58,54r,l58,54r,l58,54r,l58,54r,l58,54r,l58,54,48,44r,l48,44r,l48,44r,l48,44r,l48,44r,l44,44r,5l44,49r-5,l39,49r-5,5l34,54r-5,l29,54,24,49r-4,l20,44r,l15,39r,l15,34r,l15,34r,l15,34r,l15,34r,l15,34r,l58,34r,l58,34r,l58,34r,l58,34r,l58,34r,xm44,25r-29,l15,25r,l15,25r,l15,25r,l15,25r,l15,25r,-5l20,20r,-5l20,15r4,l24,10r5,l29,10r5,l34,10r5,l39,15r,l44,20r,l44,25r,l44,25r,l44,25r,l44,25r,l44,25r,xe" fillcolor="black" stroked="f">
                      <v:path arrowok="t" o:connecttype="custom" o:connectlocs="36830,15875;33655,9525;30480,3175;24765,0;15240,0;6350,3175;3175,9525;0,15875;0,24765;3175,31115;6350,37465;15240,40640;21590,40640;24765,40640;30480,37465;33655,34290;36830,34290;36830,34290;36830,34290;36830,34290;36830,34290;30480,27940;30480,27940;30480,27940;30480,27940;30480,27940;27940,27940;27940,31115;24765,31115;21590,34290;18415,34290;12700,31115;12700,27940;9525,24765;9525,21590;9525,21590;9525,21590;9525,21590;9525,21590;36830,21590;36830,21590;36830,21590;36830,21590;36830,21590;9525,15875;9525,15875;9525,15875;9525,15875;9525,15875;9525,12700;12700,9525;15240,9525;18415,6350;21590,6350;24765,6350;24765,9525;27940,12700;27940,15875;27940,15875;27940,15875;27940,15875;27940,15875" o:connectangles="0,0,0,0,0,0,0,0,0,0,0,0,0,0,0,0,0,0,0,0,0,0,0,0,0,0,0,0,0,0,0,0,0,0,0,0,0,0,0,0,0,0,0,0,0,0,0,0,0,0,0,0,0,0,0,0,0,0,0,0,0,0"/>
                      <o:lock v:ext="edit" verticies="t"/>
                    </v:shape>
                    <v:shape id="Freeform 34" o:spid="_x0000_s1031" style="position:absolute;left:1746;top:31;width:946;height:940;visibility:visible;mso-wrap-style:square;v-text-anchor:top" coordsize="149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" path="m43,5l38,,34,,29,,24,,19,,14,,9,,5,5r,5l,15r,5l,25r,l,29r5,5l5,39,106,143r,l111,143r5,5l120,148r5,l130,148r5,l140,143r4,l144,138r5,-5l149,128r,-5l149,118r,-5l144,113r,-5l43,5xe" fillcolor="black" stroked="f">
                      <v:path arrowok="t" o:connecttype="custom" o:connectlocs="27305,3175;24130,0;21590,0;18415,0;15240,0;12065,0;8890,0;5715,0;3175,3175;3175,6350;0,9525;0,12700;0,15875;0,15875;0,18415;3175,21590;3175,24765;67310,90805;67310,90805;70485,90805;73660,93980;76200,93980;79375,93980;82550,93980;85725,93980;88900,90805;91440,90805;91440,87630;94615,84455;94615,81280;94615,78105;94615,74930;94615,71755;91440,71755;91440,68580;27305,3175" o:connectangles="0,0,0,0,0,0,0,0,0,0,0,0,0,0,0,0,0,0,0,0,0,0,0,0,0,0,0,0,0,0,0,0,0,0,0,0"/>
                    </v:shape>
                    <v:shape id="Freeform 35" o:spid="_x0000_s1032" style="position:absolute;left:2819;top:31;width:946;height:940;visibility:visible;mso-wrap-style:square;v-text-anchor:top" coordsize="149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" path="m9,143r,l14,148r5,l24,148r5,l33,148r5,-5l43,143,144,39r,-5l149,29r,-4l149,25r,-5l149,15r-5,-5l144,5,139,r-4,l130,r-5,l120,r-5,l110,r,5l9,108r,l4,113r,l,118r,5l,128r4,5l4,138r5,5xe" fillcolor="black" stroked="f">
                      <v:path arrowok="t" o:connecttype="custom" o:connectlocs="5715,90805;5715,90805;8890,93980;12065,93980;15240,93980;18415,93980;20955,93980;24130,90805;27305,90805;91440,24765;91440,21590;94615,18415;94615,15875;94615,15875;94615,12700;94615,9525;91440,6350;91440,3175;88265,0;85725,0;82550,0;79375,0;76200,0;73025,0;69850,0;69850,3175;5715,68580;5715,68580;2540,71755;2540,71755;0,74930;0,78105;0,81280;2540,84455;2540,87630;5715,90805" o:connectangles="0,0,0,0,0,0,0,0,0,0,0,0,0,0,0,0,0,0,0,0,0,0,0,0,0,0,0,0,0,0,0,0,0,0,0,0"/>
                    </v:shape>
                    <v:shape id="Freeform 36" o:spid="_x0000_s1033" style="position:absolute;left:1746;top:1123;width:946;height:940;visibility:visible;mso-wrap-style:square;v-text-anchor:top" coordsize="149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" path="m106,5r,l5,109r,5l,119r,4l,123r,5l,133r5,5l5,143r4,5l14,148r5,l24,148r5,l34,148r4,l43,143,144,40r,l149,35r,-5l149,25r,-5l149,15r-5,-5l144,5r-4,l135,r-5,l125,r-5,l116,r-5,5l106,5xe" fillcolor="black" stroked="f">
                      <v:path arrowok="t" o:connecttype="custom" o:connectlocs="67310,3175;67310,3175;3175,69215;3175,72390;0,75565;0,78105;0,78105;0,81280;0,84455;3175,87630;3175,90805;5715,93980;8890,93980;12065,93980;15240,93980;18415,93980;21590,93980;24130,93980;27305,90805;91440,25400;91440,25400;94615,22225;94615,19050;94615,15875;94615,12700;94615,9525;91440,6350;91440,3175;88900,3175;85725,0;82550,0;79375,0;76200,0;73660,0;70485,3175;67310,3175" o:connectangles="0,0,0,0,0,0,0,0,0,0,0,0,0,0,0,0,0,0,0,0,0,0,0,0,0,0,0,0,0,0,0,0,0,0,0,0"/>
                    </v:shape>
                    <v:shape id="Freeform 37" o:spid="_x0000_s1034" style="position:absolute;left:2819;top:1123;width:946;height:940;visibility:visible;mso-wrap-style:square;v-text-anchor:top" coordsize="149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" path="m43,5r-5,l33,,29,,24,,19,,14,,9,5r,l4,10r,5l,20r,5l,30r4,5l4,35r5,5l9,40,110,143r,5l115,148r5,l125,148r5,l135,148r4,l144,143r,-5l149,133r,-5l149,123r,l149,119r-5,-5l144,109,43,5xe" fillcolor="black" stroked="f">
                      <v:path arrowok="t" o:connecttype="custom" o:connectlocs="27305,3175;24130,3175;20955,0;18415,0;15240,0;12065,0;8890,0;5715,3175;5715,3175;2540,6350;2540,9525;0,12700;0,15875;0,19050;2540,22225;2540,22225;5715,25400;5715,25400;69850,90805;69850,93980;73025,93980;76200,93980;79375,93980;82550,93980;85725,93980;88265,93980;91440,90805;91440,87630;94615,84455;94615,81280;94615,78105;94615,78105;94615,75565;91440,72390;91440,69215;27305,3175" o:connectangles="0,0,0,0,0,0,0,0,0,0,0,0,0,0,0,0,0,0,0,0,0,0,0,0,0,0,0,0,0,0,0,0,0,0,0,0"/>
                    </v:shape>
                    <v:shape id="Freeform 38" o:spid="_x0000_s1035" style="position:absolute;top:31;width:1289;height:2001;visibility:visible;mso-wrap-style:square;v-text-anchor:top" coordsize="203,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" path="m178,266r-125,l53,266r,l53,266,53,49r,l53,49r,l53,49r,l178,49r5,-5l188,44r5,l198,39r5,-5l203,34r,-5l203,25r,-5l203,15r,-5l198,5r-5,l188,r-5,l178,,,,,,,,,,,310r,l,315r,l,315r,l178,315r5,-5l188,310r5,l198,305r5,-5l203,300r,-5l203,291r,-5l203,281r,-5l198,271r-5,l188,266r-5,l178,266xe" fillcolor="black" stroked="f">
                      <v:path arrowok="t" o:connecttype="custom" o:connectlocs="113030,168910;33655,168910;33655,168910;33655,168910;33655,168910;33655,31115;33655,31115;33655,31115;33655,31115;33655,31115;33655,31115;113030,31115;116205,27940;119380,27940;122555,27940;125730,24765;128905,21590;128905,21590;128905,18415;128905,15875;128905,12700;128905,9525;128905,6350;125730,3175;122555,3175;119380,0;116205,0;113030,0;0,0;0,0;0,0;0,0;0,196850;0,196850;0,200025;0,200025;0,200025;0,200025;113030,200025;116205,196850;119380,196850;122555,196850;125730,193675;128905,190500;128905,190500;128905,187325;128905,184785;128905,181610;128905,178435;128905,175260;125730,172085;122555,172085;119380,168910;116205,168910;113030,168910" o:connectangles="0,0,0,0,0,0,0,0,0,0,0,0,0,0,0,0,0,0,0,0,0,0,0,0,0,0,0,0,0,0,0,0,0,0,0,0,0,0,0,0,0,0,0,0,0,0,0,0,0,0,0,0,0,0,0"/>
                    </v:shape>
                    <v:shape id="Freeform 39" o:spid="_x0000_s1036" style="position:absolute;left:641;top:876;width:1562;height:311;visibility:visible;mso-wrap-style:square;v-text-anchor:top" coordsize="2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" path="m222,49r,l222,49r5,l232,49r5,-5l237,44r4,-5l241,34r5,-5l246,25r,-5l241,15r,l237,10r,-5l232,5,227,r-5,l222,,,,,,,,,,,,,49r,l,49r,l,49r,l222,49r,xe" fillcolor="black" stroked="f">
                      <v:path arrowok="t" o:connecttype="custom" o:connectlocs="140970,31115;140970,31115;140970,31115;144145,31115;147320,31115;150495,27940;150495,27940;153035,24765;153035,21590;156210,18415;156210,15875;156210,12700;153035,9525;153035,9525;150495,6350;150495,3175;147320,3175;144145,0;140970,0;140970,0;0,0;0,0;0,0;0,0;0,0;0,31115;0,31115;0,31115;0,31115;0,31115;0,31115;140970,31115;140970,31115" o:connectangles="0,0,0,0,0,0,0,0,0,0,0,0,0,0,0,0,0,0,0,0,0,0,0,0,0,0,0,0,0,0,0,0,0"/>
                    </v:shape>
                    <v:shape id="Freeform 40" o:spid="_x0000_s1037" style="position:absolute;left:6457;top:844;width:401;height:406;visibility:visible;mso-wrap-style:square;v-text-anchor:top" coordsize="63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" path="m44,34l63,5r,l63,5,49,r,l49,,34,20r,l34,20,15,r,l15,,,5r,l,5,24,34,,59r,l,59r15,5l15,64r,l34,44,49,64r,l49,64,63,59r,l63,59,44,34r,l44,34xe" fillcolor="black" stroked="f">
                      <v:path arrowok="t" o:connecttype="custom" o:connectlocs="27940,21590;40005,3175;40005,3175;40005,3175;31115,0;31115,0;31115,0;21590,12700;21590,12700;21590,12700;9525,0;9525,0;9525,0;0,3175;0,3175;0,3175;15240,21590;0,37465;0,37465;0,37465;9525,40640;9525,40640;9525,40640;21590,27940;31115,40640;31115,40640;31115,40640;40005,37465;40005,37465;40005,37465;27940,21590;27940,21590;27940,21590" o:connectangles="0,0,0,0,0,0,0,0,0,0,0,0,0,0,0,0,0,0,0,0,0,0,0,0,0,0,0,0,0,0,0,0,0"/>
                    </v:shape>
                    <v:shape id="Freeform 41" o:spid="_x0000_s1038" style="position:absolute;left:3733;top:844;width:400;height:406;visibility:visible;mso-wrap-style:square;v-text-anchor:top" coordsize="63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" path="m63,34r,-9l58,20r,-5l53,10,48,5,44,,39,,34,,24,,20,,15,5r-5,5l5,15r,5l,25r,9l,39r5,5l5,49r5,5l15,59r5,5l24,64r5,l34,64r5,l44,64r4,l48,59r5,l58,54r,l58,54r,l58,54r,l58,54r,l58,54r,l58,54r,l48,44r,l48,44r,l48,44r,l48,44r,l48,44r,l48,44r,5l44,49r,l39,49r,5l34,54r,l29,54,24,49r,l20,44r,l20,39r,l20,34r,l20,34r,l20,34r,l20,34r,l20,34r,l63,34r,l63,34r,l63,34r,l63,34r,l63,34r,xm44,25r-24,l20,25r,l20,25r,l20,25r,l20,25r,l20,25r,-5l20,20r,-5l24,15r,l29,10r,l34,10r,l39,10r,l44,15r,l44,20r,l44,25r,l44,25r,l44,25r,l44,25r,l44,25r,xe" fillcolor="black" stroked="f">
                      <v:path arrowok="t" o:connecttype="custom" o:connectlocs="40005,15875;36830,9525;30480,3175;24765,0;15240,0;9525,3175;3175,9525;0,15875;0,24765;3175,31115;9525,37465;15240,40640;21590,40640;27940,40640;30480,37465;36830,34290;36830,34290;36830,34290;36830,34290;36830,34290;36830,34290;30480,27940;30480,27940;30480,27940;30480,27940;30480,27940;30480,27940;27940,31115;24765,31115;21590,34290;18415,34290;15240,31115;12700,27940;12700,24765;12700,21590;12700,21590;12700,21590;12700,21590;12700,21590;40005,21590;40005,21590;40005,21590;40005,21590;40005,21590;12700,15875;12700,15875;12700,15875;12700,15875;12700,15875;12700,12700;12700,9525;15240,9525;18415,6350;21590,6350;24765,6350;27940,9525;27940,12700;27940,15875;27940,15875;27940,15875;27940,15875;27940,15875" o:connectangles="0,0,0,0,0,0,0,0,0,0,0,0,0,0,0,0,0,0,0,0,0,0,0,0,0,0,0,0,0,0,0,0,0,0,0,0,0,0,0,0,0,0,0,0,0,0,0,0,0,0,0,0,0,0,0,0,0,0,0,0,0,0"/>
                      <o:lock v:ext="edit" verticies="t"/>
                    </v:shape>
                    <v:shape id="Freeform 42" o:spid="_x0000_s1039" style="position:absolute;left:3733;top:844;width:400;height:406;visibility:visible;mso-wrap-style:square;v-text-anchor:top" coordsize="63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" path="m63,34r,-9l58,20r,-5l53,10,48,5,44,,39,,34,,24,,20,,15,5r-5,5l5,15r,5l,25r,9l,39r5,5l5,49r5,5l15,59r5,5l24,64r5,l34,64r5,l44,64r4,l48,59r5,l58,54r,l58,54r,l58,54r,l58,54r,l58,54r,l58,54r,l48,44r,l48,44r,l48,44r,l48,44r,l48,44r,l48,44r,5l44,49r,l39,49r,5l34,54r,l29,54,24,49r,l20,44r,l20,39r,l20,34r,l20,34r,l20,34r,l20,34r,l20,34r,l63,34r,l63,34r,l63,34r,l63,34r,l63,34r,xm44,25r-24,l20,25r,l20,25r,l20,25r,l20,25r,l20,25r,-5l20,20r,-5l24,15r,l29,10r,l34,10r,l39,10r,l44,15r,l44,20r,l44,25r,l44,25r,l44,25r,l44,25r,l44,25r,xe" fillcolor="black" stroked="f">
                      <v:path arrowok="t" o:connecttype="custom" o:connectlocs="40005,15875;36830,9525;30480,3175;24765,0;15240,0;9525,3175;3175,9525;0,15875;0,24765;3175,31115;9525,37465;15240,40640;21590,40640;27940,40640;30480,37465;36830,34290;36830,34290;36830,34290;36830,34290;36830,34290;36830,34290;30480,27940;30480,27940;30480,27940;30480,27940;30480,27940;30480,27940;27940,31115;24765,31115;21590,34290;18415,34290;15240,31115;12700,27940;12700,24765;12700,21590;12700,21590;12700,21590;12700,21590;12700,21590;40005,21590;40005,21590;40005,21590;40005,21590;40005,21590;12700,15875;12700,15875;12700,15875;12700,15875;12700,15875;12700,12700;12700,9525;15240,9525;18415,6350;21590,6350;24765,6350;27940,9525;27940,12700;27940,15875;27940,15875;27940,15875;27940,15875;27940,15875" o:connectangles="0,0,0,0,0,0,0,0,0,0,0,0,0,0,0,0,0,0,0,0,0,0,0,0,0,0,0,0,0,0,0,0,0,0,0,0,0,0,0,0,0,0,0,0,0,0,0,0,0,0,0,0,0,0,0,0,0,0,0,0,0,0"/>
                      <o:lock v:ext="edit" verticies="t"/>
                    </v:shape>
                    <v:shape id="Freeform 43" o:spid="_x0000_s1040" style="position:absolute;left:4470;top:844;width:368;height:406;visibility:visible;mso-wrap-style:square;v-text-anchor:top" coordsize="58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" path="m43,44r,l39,44r,5l34,49r,l34,49r-5,l29,49r-5,l24,49r,l19,49r,l19,44r,l19,39r,l19,34r,l19,30r,-5l19,25r,-5l19,15,19,r,l19,,5,r,l5,,,34r,l,34r,l,39r,l,39r,5l,44r,5l5,54r,l5,59r5,l10,64r4,l19,64r5,l29,64r,l34,64r,-5l39,59r,l43,54r,l43,54r,10l43,64r,l58,64,58,,43,r,44xe" fillcolor="black" stroked="f">
                      <v:path arrowok="t" o:connecttype="custom" o:connectlocs="27305,27940;24765,31115;21590,31115;18415,31115;15240,31115;15240,31115;12065,31115;12065,27940;12065,24765;12065,21590;12065,15875;12065,12700;12065,0;12065,0;3175,0;0,21590;0,21590;0,24765;0,24765;0,27940;3175,34290;3175,37465;6350,40640;12065,40640;18415,40640;21590,40640;24765,37465;27305,34290;27305,34290;27305,40640;36830,40640;27305,0" o:connectangles="0,0,0,0,0,0,0,0,0,0,0,0,0,0,0,0,0,0,0,0,0,0,0,0,0,0,0,0,0,0,0,0"/>
                    </v:shape>
                    <w10:anchorlock/>
                  </v:group>
                </w:pict>
              </mc:Fallback>
            </mc:AlternateContent>
          </w:r>
        </w:p>
      </w:tc>
      <w:tc>
        <w:tcPr>
          <w:tcW w:w="1785" w:type="dxa"/>
        </w:tcPr>
        <w:p w:rsidR="00681D44" w:rsidRPr="00C46FBA" w:rsidRDefault="00681D44" w:rsidP="005D4F0D">
          <w:pPr>
            <w:rPr>
              <w:szCs w:val="22"/>
            </w:rPr>
          </w:pPr>
        </w:p>
      </w:tc>
      <w:tc>
        <w:tcPr>
          <w:tcW w:w="0" w:type="dxa"/>
        </w:tcPr>
        <w:p w:rsidR="00681D44" w:rsidRPr="00C46FBA" w:rsidRDefault="00681D44" w:rsidP="00C46FBA">
          <w:pPr>
            <w:spacing w:before="80"/>
            <w:rPr>
              <w:szCs w:val="22"/>
            </w:rPr>
          </w:pPr>
        </w:p>
      </w:tc>
      <w:tc>
        <w:tcPr>
          <w:tcW w:w="2154" w:type="dxa"/>
        </w:tcPr>
        <w:p w:rsidR="00681D44" w:rsidRPr="00C46FBA" w:rsidRDefault="00681D44" w:rsidP="00C46FBA">
          <w:pPr>
            <w:spacing w:before="80"/>
            <w:rPr>
              <w:szCs w:val="22"/>
            </w:rPr>
          </w:pPr>
        </w:p>
      </w:tc>
      <w:tc>
        <w:tcPr>
          <w:tcW w:w="3174" w:type="dxa"/>
        </w:tcPr>
        <w:p w:rsidR="00681D44" w:rsidRPr="00C46FBA" w:rsidRDefault="00681D44" w:rsidP="00C46FBA">
          <w:pPr>
            <w:rPr>
              <w:szCs w:val="22"/>
            </w:rPr>
          </w:pPr>
        </w:p>
      </w:tc>
    </w:tr>
    <w:tr w:rsidR="00681D44" w:rsidTr="00D0154C">
      <w:trPr>
        <w:trHeight w:hRule="exact" w:val="964"/>
      </w:trPr>
      <w:tc>
        <w:tcPr>
          <w:tcW w:w="1672" w:type="dxa"/>
        </w:tcPr>
        <w:p w:rsidR="00D0154C" w:rsidRDefault="00D0154C" w:rsidP="004E5CE6">
          <w:pPr>
            <w:pStyle w:val="Footer"/>
          </w:pPr>
          <w:bookmarkStart w:id="17" w:name="FzBlock1"/>
          <w:bookmarkEnd w:id="17"/>
          <w:r>
            <w:t>Eurex Deutschland</w:t>
          </w:r>
        </w:p>
        <w:p w:rsidR="00D0154C" w:rsidRDefault="00D0154C" w:rsidP="004E5CE6">
          <w:pPr>
            <w:pStyle w:val="Footer"/>
          </w:pPr>
          <w:r>
            <w:t>Börsenplatz 4</w:t>
          </w:r>
        </w:p>
        <w:p w:rsidR="00D0154C" w:rsidRDefault="00D0154C" w:rsidP="004E5CE6">
          <w:pPr>
            <w:pStyle w:val="Footer"/>
          </w:pPr>
          <w:r>
            <w:t>60313 Frankfurt/Main</w:t>
          </w:r>
        </w:p>
        <w:p w:rsidR="00D0154C" w:rsidRDefault="00C44E7E" w:rsidP="004E5CE6">
          <w:pPr>
            <w:pStyle w:val="Footer"/>
          </w:pPr>
          <w:r>
            <w:t>Mailing adress</w:t>
          </w:r>
          <w:r w:rsidR="00D0154C">
            <w:t>:</w:t>
          </w:r>
        </w:p>
        <w:p w:rsidR="00D0154C" w:rsidRDefault="00D0154C" w:rsidP="004E5CE6">
          <w:pPr>
            <w:pStyle w:val="Footer"/>
          </w:pPr>
          <w:r>
            <w:t>60485 Frankfurt/Main</w:t>
          </w:r>
        </w:p>
        <w:p w:rsidR="00681D44" w:rsidRPr="004E5CE6" w:rsidRDefault="009C5C6B" w:rsidP="004E5CE6">
          <w:pPr>
            <w:pStyle w:val="Footer"/>
          </w:pPr>
          <w:r>
            <w:t>Germany</w:t>
          </w:r>
        </w:p>
      </w:tc>
      <w:tc>
        <w:tcPr>
          <w:tcW w:w="1785" w:type="dxa"/>
        </w:tcPr>
        <w:p w:rsidR="00D0154C" w:rsidRDefault="00D0154C" w:rsidP="004E5CE6">
          <w:pPr>
            <w:pStyle w:val="Footer"/>
          </w:pPr>
          <w:bookmarkStart w:id="18" w:name="FzBlock2"/>
          <w:bookmarkEnd w:id="18"/>
          <w:r>
            <w:t>T +49-69-211-1 17 00</w:t>
          </w:r>
        </w:p>
        <w:p w:rsidR="00D0154C" w:rsidRDefault="00D0154C" w:rsidP="004E5CE6">
          <w:pPr>
            <w:pStyle w:val="Footer"/>
          </w:pPr>
          <w:r>
            <w:t>F +49-69-211-1 17 01</w:t>
          </w:r>
        </w:p>
        <w:p w:rsidR="00D0154C" w:rsidRDefault="00FD4807" w:rsidP="004E5CE6">
          <w:pPr>
            <w:pStyle w:val="Footer"/>
          </w:pPr>
          <w:r>
            <w:t>eurextrading</w:t>
          </w:r>
          <w:r w:rsidR="00D0154C">
            <w:t>@</w:t>
          </w:r>
        </w:p>
        <w:p w:rsidR="00D0154C" w:rsidRDefault="00D0154C" w:rsidP="004E5CE6">
          <w:pPr>
            <w:pStyle w:val="Footer"/>
          </w:pPr>
          <w:r>
            <w:t>eurexchange.com</w:t>
          </w:r>
        </w:p>
        <w:p w:rsidR="00D0154C" w:rsidRDefault="00D0154C" w:rsidP="004E5CE6">
          <w:pPr>
            <w:pStyle w:val="Footer"/>
          </w:pPr>
          <w:r>
            <w:t>Internet:</w:t>
          </w:r>
        </w:p>
        <w:p w:rsidR="00681D44" w:rsidRPr="004E5CE6" w:rsidRDefault="00D0154C" w:rsidP="004E5CE6">
          <w:pPr>
            <w:pStyle w:val="Footer"/>
          </w:pPr>
          <w:r>
            <w:t>www.eurexchange.com</w:t>
          </w:r>
        </w:p>
      </w:tc>
      <w:tc>
        <w:tcPr>
          <w:tcW w:w="0" w:type="dxa"/>
        </w:tcPr>
        <w:p w:rsidR="00D0154C" w:rsidRDefault="00D0154C" w:rsidP="004E5CE6">
          <w:pPr>
            <w:pStyle w:val="Footer"/>
          </w:pPr>
          <w:bookmarkStart w:id="19" w:name="FzBlock3"/>
          <w:bookmarkEnd w:id="19"/>
        </w:p>
        <w:p w:rsidR="00681D44" w:rsidRPr="004E5CE6" w:rsidRDefault="00681D44" w:rsidP="004E5CE6">
          <w:pPr>
            <w:pStyle w:val="Footer"/>
          </w:pPr>
        </w:p>
      </w:tc>
      <w:tc>
        <w:tcPr>
          <w:tcW w:w="2154" w:type="dxa"/>
        </w:tcPr>
        <w:p w:rsidR="00D0154C" w:rsidRPr="009C5C6B" w:rsidRDefault="009C5C6B" w:rsidP="004E5CE6">
          <w:pPr>
            <w:pStyle w:val="Footer"/>
            <w:rPr>
              <w:lang w:val="en-US"/>
            </w:rPr>
          </w:pPr>
          <w:bookmarkStart w:id="20" w:name="FzBlock4"/>
          <w:bookmarkEnd w:id="20"/>
          <w:r w:rsidRPr="009C5C6B">
            <w:rPr>
              <w:lang w:val="en-US"/>
            </w:rPr>
            <w:t>Management Board:</w:t>
          </w:r>
          <w:r w:rsidR="00D0154C" w:rsidRPr="009C5C6B">
            <w:rPr>
              <w:lang w:val="en-US"/>
            </w:rPr>
            <w:t>:</w:t>
          </w:r>
        </w:p>
        <w:p w:rsidR="00D0154C" w:rsidRPr="009C5C6B" w:rsidRDefault="00D0154C" w:rsidP="004E5CE6">
          <w:pPr>
            <w:pStyle w:val="Footer"/>
            <w:rPr>
              <w:lang w:val="en-US"/>
            </w:rPr>
          </w:pPr>
          <w:r w:rsidRPr="009C5C6B">
            <w:rPr>
              <w:lang w:val="en-US"/>
            </w:rPr>
            <w:t>Thomas Book, M</w:t>
          </w:r>
          <w:r w:rsidR="00EC1BF1" w:rsidRPr="009C5C6B">
            <w:rPr>
              <w:lang w:val="en-US"/>
            </w:rPr>
            <w:t xml:space="preserve">ehtap Dinc, </w:t>
          </w:r>
          <w:r w:rsidR="009C5C6B" w:rsidRPr="009C5C6B">
            <w:rPr>
              <w:lang w:val="en-US"/>
            </w:rPr>
            <w:t xml:space="preserve">Erik Tim Müller, </w:t>
          </w:r>
          <w:r w:rsidR="00EC1BF1" w:rsidRPr="009C5C6B">
            <w:rPr>
              <w:lang w:val="en-US"/>
            </w:rPr>
            <w:t>M</w:t>
          </w:r>
          <w:r w:rsidRPr="009C5C6B">
            <w:rPr>
              <w:lang w:val="en-US"/>
            </w:rPr>
            <w:t>ichael Peters</w:t>
          </w:r>
          <w:r w:rsidR="000840C5">
            <w:rPr>
              <w:lang w:val="en-US"/>
            </w:rPr>
            <w:t>, Randolf Roth</w:t>
          </w:r>
        </w:p>
        <w:p w:rsidR="00D0154C" w:rsidRPr="009C5C6B" w:rsidRDefault="00D0154C" w:rsidP="004E5CE6">
          <w:pPr>
            <w:pStyle w:val="Footer"/>
            <w:rPr>
              <w:lang w:val="en-US"/>
            </w:rPr>
          </w:pPr>
        </w:p>
        <w:p w:rsidR="00EC1BF1" w:rsidRPr="009C5C6B" w:rsidRDefault="00EC1BF1" w:rsidP="004E5CE6">
          <w:pPr>
            <w:pStyle w:val="Footer"/>
            <w:rPr>
              <w:lang w:val="en-US"/>
            </w:rPr>
          </w:pPr>
        </w:p>
        <w:p w:rsidR="00681D44" w:rsidRPr="004E5CE6" w:rsidRDefault="00D0154C" w:rsidP="004E5CE6">
          <w:pPr>
            <w:pStyle w:val="Footer"/>
          </w:pPr>
          <w:r>
            <w:t>ARBN: 101 013 361</w:t>
          </w:r>
        </w:p>
      </w:tc>
      <w:tc>
        <w:tcPr>
          <w:tcW w:w="3174" w:type="dxa"/>
        </w:tcPr>
        <w:p w:rsidR="00D0154C" w:rsidRDefault="00D0154C" w:rsidP="004E5CE6">
          <w:pPr>
            <w:pStyle w:val="Footer"/>
          </w:pPr>
          <w:bookmarkStart w:id="21" w:name="FzBlock5"/>
          <w:bookmarkEnd w:id="21"/>
        </w:p>
        <w:p w:rsidR="00D0154C" w:rsidRDefault="00D0154C" w:rsidP="004E5CE6">
          <w:pPr>
            <w:pStyle w:val="Footer"/>
          </w:pPr>
        </w:p>
        <w:p w:rsidR="00D0154C" w:rsidRDefault="00D0154C" w:rsidP="004E5CE6">
          <w:pPr>
            <w:pStyle w:val="Footer"/>
          </w:pPr>
        </w:p>
        <w:p w:rsidR="00D0154C" w:rsidRDefault="00D0154C" w:rsidP="004E5CE6">
          <w:pPr>
            <w:pStyle w:val="Footer"/>
          </w:pPr>
        </w:p>
        <w:p w:rsidR="00D0154C" w:rsidRDefault="00D0154C" w:rsidP="004E5CE6">
          <w:pPr>
            <w:pStyle w:val="Footer"/>
          </w:pPr>
        </w:p>
        <w:p w:rsidR="00681D44" w:rsidRPr="004E5CE6" w:rsidRDefault="00681D44" w:rsidP="004E5CE6">
          <w:pPr>
            <w:pStyle w:val="Footer"/>
          </w:pPr>
        </w:p>
      </w:tc>
    </w:tr>
  </w:tbl>
  <w:p w:rsidR="00681D44" w:rsidRDefault="00681D44" w:rsidP="00C46FBA">
    <w:pPr>
      <w:spacing w:line="240" w:lineRule="auto"/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69F1" w:rsidRDefault="00F269F1">
      <w:pPr>
        <w:spacing w:line="240" w:lineRule="auto"/>
      </w:pPr>
      <w:r>
        <w:separator/>
      </w:r>
    </w:p>
  </w:footnote>
  <w:footnote w:type="continuationSeparator" w:id="0">
    <w:p w:rsidR="00F269F1" w:rsidRDefault="00F269F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1D44" w:rsidRPr="005512E8" w:rsidRDefault="00681D44" w:rsidP="00B366C4">
    <w:pPr>
      <w:spacing w:before="18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1D44" w:rsidRDefault="00176F4E">
    <w:pPr>
      <w:spacing w:line="240" w:lineRule="atLeast"/>
      <w:rPr>
        <w:sz w:val="38"/>
      </w:rPr>
    </w:pPr>
    <w:bookmarkStart w:id="15" w:name="mrkHeader"/>
    <w:bookmarkEnd w:id="15"/>
    <w:r>
      <w:rPr>
        <w:noProof/>
        <w:sz w:val="38"/>
        <w:lang w:eastAsia="de-DE"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LogoHeadEX" o:spid="_x0000_s2049" type="#_x0000_t75" style="position:absolute;margin-left:84.2pt;margin-top:21.95pt;width:490.1pt;height:84.15pt;z-index:251657728;visibility:visible;mso-wrap-edited:f;mso-position-horizontal-relative:page;mso-position-vertical-relative:page">
          <v:imagedata r:id="rId1" o:title=""/>
          <w10:wrap anchorx="page" anchory="page"/>
          <w10:anchorlock/>
        </v:shape>
        <o:OLEObject Type="Embed" ProgID="Word.Picture.8" ShapeID="LogoHeadEX" DrawAspect="Content" ObjectID="_1586610605" r:id="rId2"/>
      </w:object>
    </w:r>
    <w:r w:rsidR="004D0A40">
      <w:rPr>
        <w:noProof/>
        <w:lang w:eastAsia="de-DE"/>
      </w:rPr>
      <mc:AlternateContent>
        <mc:Choice Requires="wpc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0</wp:posOffset>
              </wp:positionH>
              <wp:positionV relativeFrom="page">
                <wp:posOffset>-1046480</wp:posOffset>
              </wp:positionV>
              <wp:extent cx="685800" cy="209550"/>
              <wp:effectExtent l="0" t="0" r="0" b="0"/>
              <wp:wrapNone/>
              <wp:docPr id="15" name="LogoFootEX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wps:wsp>
                      <wps:cNvPr id="1" name="Freeform 32"/>
                      <wps:cNvSpPr>
                        <a:spLocks/>
                      </wps:cNvSpPr>
                      <wps:spPr bwMode="auto">
                        <a:xfrm>
                          <a:off x="526415" y="84455"/>
                          <a:ext cx="21590" cy="40640"/>
                        </a:xfrm>
                        <a:custGeom>
                          <a:avLst/>
                          <a:gdLst>
                            <a:gd name="T0" fmla="*/ 34 w 34"/>
                            <a:gd name="T1" fmla="*/ 0 h 64"/>
                            <a:gd name="T2" fmla="*/ 34 w 34"/>
                            <a:gd name="T3" fmla="*/ 0 h 64"/>
                            <a:gd name="T4" fmla="*/ 34 w 34"/>
                            <a:gd name="T5" fmla="*/ 0 h 64"/>
                            <a:gd name="T6" fmla="*/ 34 w 34"/>
                            <a:gd name="T7" fmla="*/ 0 h 64"/>
                            <a:gd name="T8" fmla="*/ 34 w 34"/>
                            <a:gd name="T9" fmla="*/ 0 h 64"/>
                            <a:gd name="T10" fmla="*/ 34 w 34"/>
                            <a:gd name="T11" fmla="*/ 0 h 64"/>
                            <a:gd name="T12" fmla="*/ 34 w 34"/>
                            <a:gd name="T13" fmla="*/ 0 h 64"/>
                            <a:gd name="T14" fmla="*/ 29 w 34"/>
                            <a:gd name="T15" fmla="*/ 0 h 64"/>
                            <a:gd name="T16" fmla="*/ 29 w 34"/>
                            <a:gd name="T17" fmla="*/ 0 h 64"/>
                            <a:gd name="T18" fmla="*/ 24 w 34"/>
                            <a:gd name="T19" fmla="*/ 0 h 64"/>
                            <a:gd name="T20" fmla="*/ 20 w 34"/>
                            <a:gd name="T21" fmla="*/ 5 h 64"/>
                            <a:gd name="T22" fmla="*/ 15 w 34"/>
                            <a:gd name="T23" fmla="*/ 10 h 64"/>
                            <a:gd name="T24" fmla="*/ 15 w 34"/>
                            <a:gd name="T25" fmla="*/ 10 h 64"/>
                            <a:gd name="T26" fmla="*/ 15 w 34"/>
                            <a:gd name="T27" fmla="*/ 10 h 64"/>
                            <a:gd name="T28" fmla="*/ 15 w 34"/>
                            <a:gd name="T29" fmla="*/ 10 h 64"/>
                            <a:gd name="T30" fmla="*/ 15 w 34"/>
                            <a:gd name="T31" fmla="*/ 15 h 64"/>
                            <a:gd name="T32" fmla="*/ 15 w 34"/>
                            <a:gd name="T33" fmla="*/ 10 h 64"/>
                            <a:gd name="T34" fmla="*/ 15 w 34"/>
                            <a:gd name="T35" fmla="*/ 0 h 64"/>
                            <a:gd name="T36" fmla="*/ 0 w 34"/>
                            <a:gd name="T37" fmla="*/ 0 h 64"/>
                            <a:gd name="T38" fmla="*/ 0 w 34"/>
                            <a:gd name="T39" fmla="*/ 0 h 64"/>
                            <a:gd name="T40" fmla="*/ 0 w 34"/>
                            <a:gd name="T41" fmla="*/ 64 h 64"/>
                            <a:gd name="T42" fmla="*/ 15 w 34"/>
                            <a:gd name="T43" fmla="*/ 64 h 64"/>
                            <a:gd name="T44" fmla="*/ 15 w 34"/>
                            <a:gd name="T45" fmla="*/ 64 h 64"/>
                            <a:gd name="T46" fmla="*/ 15 w 34"/>
                            <a:gd name="T47" fmla="*/ 20 h 64"/>
                            <a:gd name="T48" fmla="*/ 20 w 34"/>
                            <a:gd name="T49" fmla="*/ 20 h 64"/>
                            <a:gd name="T50" fmla="*/ 24 w 34"/>
                            <a:gd name="T51" fmla="*/ 15 h 64"/>
                            <a:gd name="T52" fmla="*/ 29 w 34"/>
                            <a:gd name="T53" fmla="*/ 15 h 64"/>
                            <a:gd name="T54" fmla="*/ 29 w 34"/>
                            <a:gd name="T55" fmla="*/ 15 h 64"/>
                            <a:gd name="T56" fmla="*/ 29 w 34"/>
                            <a:gd name="T57" fmla="*/ 15 h 64"/>
                            <a:gd name="T58" fmla="*/ 29 w 34"/>
                            <a:gd name="T59" fmla="*/ 15 h 64"/>
                            <a:gd name="T60" fmla="*/ 34 w 34"/>
                            <a:gd name="T61" fmla="*/ 15 h 64"/>
                            <a:gd name="T62" fmla="*/ 34 w 34"/>
                            <a:gd name="T63" fmla="*/ 15 h 64"/>
                            <a:gd name="T64" fmla="*/ 34 w 34"/>
                            <a:gd name="T65" fmla="*/ 15 h 64"/>
                            <a:gd name="T66" fmla="*/ 34 w 34"/>
                            <a:gd name="T67" fmla="*/ 15 h 64"/>
                            <a:gd name="T68" fmla="*/ 34 w 34"/>
                            <a:gd name="T69" fmla="*/ 15 h 64"/>
                            <a:gd name="T70" fmla="*/ 34 w 34"/>
                            <a:gd name="T71" fmla="*/ 15 h 64"/>
                            <a:gd name="T72" fmla="*/ 34 w 34"/>
                            <a:gd name="T73" fmla="*/ 0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</a:cxnLst>
                          <a:rect l="0" t="0" r="r" b="b"/>
                          <a:pathLst>
                            <a:path w="34" h="64">
                              <a:moveTo>
                                <a:pt x="34" y="0"/>
                              </a:move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lnTo>
                                <a:pt x="29" y="0"/>
                              </a:lnTo>
                              <a:lnTo>
                                <a:pt x="29" y="0"/>
                              </a:lnTo>
                              <a:lnTo>
                                <a:pt x="29" y="0"/>
                              </a:lnTo>
                              <a:lnTo>
                                <a:pt x="24" y="0"/>
                              </a:lnTo>
                              <a:lnTo>
                                <a:pt x="24" y="0"/>
                              </a:lnTo>
                              <a:lnTo>
                                <a:pt x="20" y="5"/>
                              </a:lnTo>
                              <a:lnTo>
                                <a:pt x="20" y="5"/>
                              </a:lnTo>
                              <a:lnTo>
                                <a:pt x="20" y="5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0"/>
                              </a:lnTo>
                              <a:lnTo>
                                <a:pt x="15" y="15"/>
                              </a:lnTo>
                              <a:lnTo>
                                <a:pt x="15" y="15"/>
                              </a:lnTo>
                              <a:lnTo>
                                <a:pt x="15" y="15"/>
                              </a:lnTo>
                              <a:lnTo>
                                <a:pt x="15" y="10"/>
                              </a:lnTo>
                              <a:lnTo>
                                <a:pt x="15" y="0"/>
                              </a:lnTo>
                              <a:lnTo>
                                <a:pt x="15" y="0"/>
                              </a:lnTo>
                              <a:lnTo>
                                <a:pt x="15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64"/>
                              </a:lnTo>
                              <a:lnTo>
                                <a:pt x="0" y="64"/>
                              </a:lnTo>
                              <a:lnTo>
                                <a:pt x="0" y="64"/>
                              </a:lnTo>
                              <a:lnTo>
                                <a:pt x="15" y="64"/>
                              </a:lnTo>
                              <a:lnTo>
                                <a:pt x="15" y="64"/>
                              </a:lnTo>
                              <a:lnTo>
                                <a:pt x="15" y="64"/>
                              </a:lnTo>
                              <a:lnTo>
                                <a:pt x="15" y="25"/>
                              </a:lnTo>
                              <a:lnTo>
                                <a:pt x="15" y="20"/>
                              </a:lnTo>
                              <a:lnTo>
                                <a:pt x="20" y="20"/>
                              </a:lnTo>
                              <a:lnTo>
                                <a:pt x="20" y="20"/>
                              </a:lnTo>
                              <a:lnTo>
                                <a:pt x="20" y="15"/>
                              </a:lnTo>
                              <a:lnTo>
                                <a:pt x="24" y="15"/>
                              </a:lnTo>
                              <a:lnTo>
                                <a:pt x="24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29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15"/>
                              </a:lnTo>
                              <a:lnTo>
                                <a:pt x="34" y="0"/>
                              </a:lnTo>
                              <a:lnTo>
                                <a:pt x="3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Freeform 33"/>
                      <wps:cNvSpPr>
                        <a:spLocks noEditPoints="1"/>
                      </wps:cNvSpPr>
                      <wps:spPr bwMode="auto">
                        <a:xfrm>
                          <a:off x="578485" y="84455"/>
                          <a:ext cx="36830" cy="40640"/>
                        </a:xfrm>
                        <a:custGeom>
                          <a:avLst/>
                          <a:gdLst>
                            <a:gd name="T0" fmla="*/ 58 w 58"/>
                            <a:gd name="T1" fmla="*/ 25 h 64"/>
                            <a:gd name="T2" fmla="*/ 53 w 58"/>
                            <a:gd name="T3" fmla="*/ 15 h 64"/>
                            <a:gd name="T4" fmla="*/ 48 w 58"/>
                            <a:gd name="T5" fmla="*/ 5 h 64"/>
                            <a:gd name="T6" fmla="*/ 39 w 58"/>
                            <a:gd name="T7" fmla="*/ 0 h 64"/>
                            <a:gd name="T8" fmla="*/ 24 w 58"/>
                            <a:gd name="T9" fmla="*/ 0 h 64"/>
                            <a:gd name="T10" fmla="*/ 10 w 58"/>
                            <a:gd name="T11" fmla="*/ 5 h 64"/>
                            <a:gd name="T12" fmla="*/ 5 w 58"/>
                            <a:gd name="T13" fmla="*/ 15 h 64"/>
                            <a:gd name="T14" fmla="*/ 0 w 58"/>
                            <a:gd name="T15" fmla="*/ 25 h 64"/>
                            <a:gd name="T16" fmla="*/ 0 w 58"/>
                            <a:gd name="T17" fmla="*/ 39 h 64"/>
                            <a:gd name="T18" fmla="*/ 5 w 58"/>
                            <a:gd name="T19" fmla="*/ 49 h 64"/>
                            <a:gd name="T20" fmla="*/ 10 w 58"/>
                            <a:gd name="T21" fmla="*/ 59 h 64"/>
                            <a:gd name="T22" fmla="*/ 24 w 58"/>
                            <a:gd name="T23" fmla="*/ 64 h 64"/>
                            <a:gd name="T24" fmla="*/ 34 w 58"/>
                            <a:gd name="T25" fmla="*/ 64 h 64"/>
                            <a:gd name="T26" fmla="*/ 39 w 58"/>
                            <a:gd name="T27" fmla="*/ 64 h 64"/>
                            <a:gd name="T28" fmla="*/ 48 w 58"/>
                            <a:gd name="T29" fmla="*/ 59 h 64"/>
                            <a:gd name="T30" fmla="*/ 53 w 58"/>
                            <a:gd name="T31" fmla="*/ 54 h 64"/>
                            <a:gd name="T32" fmla="*/ 58 w 58"/>
                            <a:gd name="T33" fmla="*/ 54 h 64"/>
                            <a:gd name="T34" fmla="*/ 58 w 58"/>
                            <a:gd name="T35" fmla="*/ 54 h 64"/>
                            <a:gd name="T36" fmla="*/ 58 w 58"/>
                            <a:gd name="T37" fmla="*/ 54 h 64"/>
                            <a:gd name="T38" fmla="*/ 58 w 58"/>
                            <a:gd name="T39" fmla="*/ 54 h 64"/>
                            <a:gd name="T40" fmla="*/ 58 w 58"/>
                            <a:gd name="T41" fmla="*/ 54 h 64"/>
                            <a:gd name="T42" fmla="*/ 48 w 58"/>
                            <a:gd name="T43" fmla="*/ 44 h 64"/>
                            <a:gd name="T44" fmla="*/ 48 w 58"/>
                            <a:gd name="T45" fmla="*/ 44 h 64"/>
                            <a:gd name="T46" fmla="*/ 48 w 58"/>
                            <a:gd name="T47" fmla="*/ 44 h 64"/>
                            <a:gd name="T48" fmla="*/ 48 w 58"/>
                            <a:gd name="T49" fmla="*/ 44 h 64"/>
                            <a:gd name="T50" fmla="*/ 48 w 58"/>
                            <a:gd name="T51" fmla="*/ 44 h 64"/>
                            <a:gd name="T52" fmla="*/ 44 w 58"/>
                            <a:gd name="T53" fmla="*/ 44 h 64"/>
                            <a:gd name="T54" fmla="*/ 44 w 58"/>
                            <a:gd name="T55" fmla="*/ 49 h 64"/>
                            <a:gd name="T56" fmla="*/ 39 w 58"/>
                            <a:gd name="T57" fmla="*/ 49 h 64"/>
                            <a:gd name="T58" fmla="*/ 34 w 58"/>
                            <a:gd name="T59" fmla="*/ 54 h 64"/>
                            <a:gd name="T60" fmla="*/ 29 w 58"/>
                            <a:gd name="T61" fmla="*/ 54 h 64"/>
                            <a:gd name="T62" fmla="*/ 20 w 58"/>
                            <a:gd name="T63" fmla="*/ 49 h 64"/>
                            <a:gd name="T64" fmla="*/ 20 w 58"/>
                            <a:gd name="T65" fmla="*/ 44 h 64"/>
                            <a:gd name="T66" fmla="*/ 15 w 58"/>
                            <a:gd name="T67" fmla="*/ 39 h 64"/>
                            <a:gd name="T68" fmla="*/ 15 w 58"/>
                            <a:gd name="T69" fmla="*/ 34 h 64"/>
                            <a:gd name="T70" fmla="*/ 15 w 58"/>
                            <a:gd name="T71" fmla="*/ 34 h 64"/>
                            <a:gd name="T72" fmla="*/ 15 w 58"/>
                            <a:gd name="T73" fmla="*/ 34 h 64"/>
                            <a:gd name="T74" fmla="*/ 15 w 58"/>
                            <a:gd name="T75" fmla="*/ 34 h 64"/>
                            <a:gd name="T76" fmla="*/ 15 w 58"/>
                            <a:gd name="T77" fmla="*/ 34 h 64"/>
                            <a:gd name="T78" fmla="*/ 58 w 58"/>
                            <a:gd name="T79" fmla="*/ 34 h 64"/>
                            <a:gd name="T80" fmla="*/ 58 w 58"/>
                            <a:gd name="T81" fmla="*/ 34 h 64"/>
                            <a:gd name="T82" fmla="*/ 58 w 58"/>
                            <a:gd name="T83" fmla="*/ 34 h 64"/>
                            <a:gd name="T84" fmla="*/ 58 w 58"/>
                            <a:gd name="T85" fmla="*/ 34 h 64"/>
                            <a:gd name="T86" fmla="*/ 58 w 58"/>
                            <a:gd name="T87" fmla="*/ 34 h 64"/>
                            <a:gd name="T88" fmla="*/ 15 w 58"/>
                            <a:gd name="T89" fmla="*/ 25 h 64"/>
                            <a:gd name="T90" fmla="*/ 15 w 58"/>
                            <a:gd name="T91" fmla="*/ 25 h 64"/>
                            <a:gd name="T92" fmla="*/ 15 w 58"/>
                            <a:gd name="T93" fmla="*/ 25 h 64"/>
                            <a:gd name="T94" fmla="*/ 15 w 58"/>
                            <a:gd name="T95" fmla="*/ 25 h 64"/>
                            <a:gd name="T96" fmla="*/ 15 w 58"/>
                            <a:gd name="T97" fmla="*/ 25 h 64"/>
                            <a:gd name="T98" fmla="*/ 15 w 58"/>
                            <a:gd name="T99" fmla="*/ 20 h 64"/>
                            <a:gd name="T100" fmla="*/ 20 w 58"/>
                            <a:gd name="T101" fmla="*/ 15 h 64"/>
                            <a:gd name="T102" fmla="*/ 24 w 58"/>
                            <a:gd name="T103" fmla="*/ 15 h 64"/>
                            <a:gd name="T104" fmla="*/ 29 w 58"/>
                            <a:gd name="T105" fmla="*/ 10 h 64"/>
                            <a:gd name="T106" fmla="*/ 34 w 58"/>
                            <a:gd name="T107" fmla="*/ 10 h 64"/>
                            <a:gd name="T108" fmla="*/ 39 w 58"/>
                            <a:gd name="T109" fmla="*/ 10 h 64"/>
                            <a:gd name="T110" fmla="*/ 39 w 58"/>
                            <a:gd name="T111" fmla="*/ 15 h 64"/>
                            <a:gd name="T112" fmla="*/ 44 w 58"/>
                            <a:gd name="T113" fmla="*/ 20 h 64"/>
                            <a:gd name="T114" fmla="*/ 44 w 58"/>
                            <a:gd name="T115" fmla="*/ 25 h 64"/>
                            <a:gd name="T116" fmla="*/ 44 w 58"/>
                            <a:gd name="T117" fmla="*/ 25 h 64"/>
                            <a:gd name="T118" fmla="*/ 44 w 58"/>
                            <a:gd name="T119" fmla="*/ 25 h 64"/>
                            <a:gd name="T120" fmla="*/ 44 w 58"/>
                            <a:gd name="T121" fmla="*/ 25 h 64"/>
                            <a:gd name="T122" fmla="*/ 44 w 58"/>
                            <a:gd name="T123" fmla="*/ 25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</a:cxnLst>
                          <a:rect l="0" t="0" r="r" b="b"/>
                          <a:pathLst>
                            <a:path w="58" h="64">
                              <a:moveTo>
                                <a:pt x="58" y="34"/>
                              </a:moveTo>
                              <a:lnTo>
                                <a:pt x="58" y="25"/>
                              </a:lnTo>
                              <a:lnTo>
                                <a:pt x="58" y="20"/>
                              </a:lnTo>
                              <a:lnTo>
                                <a:pt x="53" y="15"/>
                              </a:lnTo>
                              <a:lnTo>
                                <a:pt x="53" y="10"/>
                              </a:lnTo>
                              <a:lnTo>
                                <a:pt x="48" y="5"/>
                              </a:lnTo>
                              <a:lnTo>
                                <a:pt x="44" y="0"/>
                              </a:lnTo>
                              <a:lnTo>
                                <a:pt x="39" y="0"/>
                              </a:lnTo>
                              <a:lnTo>
                                <a:pt x="29" y="0"/>
                              </a:lnTo>
                              <a:lnTo>
                                <a:pt x="24" y="0"/>
                              </a:lnTo>
                              <a:lnTo>
                                <a:pt x="15" y="0"/>
                              </a:lnTo>
                              <a:lnTo>
                                <a:pt x="10" y="5"/>
                              </a:lnTo>
                              <a:lnTo>
                                <a:pt x="5" y="10"/>
                              </a:lnTo>
                              <a:lnTo>
                                <a:pt x="5" y="15"/>
                              </a:lnTo>
                              <a:lnTo>
                                <a:pt x="0" y="20"/>
                              </a:lnTo>
                              <a:lnTo>
                                <a:pt x="0" y="25"/>
                              </a:lnTo>
                              <a:lnTo>
                                <a:pt x="0" y="34"/>
                              </a:lnTo>
                              <a:lnTo>
                                <a:pt x="0" y="39"/>
                              </a:lnTo>
                              <a:lnTo>
                                <a:pt x="0" y="44"/>
                              </a:lnTo>
                              <a:lnTo>
                                <a:pt x="5" y="49"/>
                              </a:lnTo>
                              <a:lnTo>
                                <a:pt x="5" y="54"/>
                              </a:lnTo>
                              <a:lnTo>
                                <a:pt x="10" y="59"/>
                              </a:lnTo>
                              <a:lnTo>
                                <a:pt x="15" y="64"/>
                              </a:lnTo>
                              <a:lnTo>
                                <a:pt x="24" y="64"/>
                              </a:lnTo>
                              <a:lnTo>
                                <a:pt x="29" y="64"/>
                              </a:lnTo>
                              <a:lnTo>
                                <a:pt x="34" y="64"/>
                              </a:lnTo>
                              <a:lnTo>
                                <a:pt x="39" y="64"/>
                              </a:lnTo>
                              <a:lnTo>
                                <a:pt x="39" y="64"/>
                              </a:lnTo>
                              <a:lnTo>
                                <a:pt x="44" y="64"/>
                              </a:lnTo>
                              <a:lnTo>
                                <a:pt x="48" y="59"/>
                              </a:lnTo>
                              <a:lnTo>
                                <a:pt x="53" y="59"/>
                              </a:lnTo>
                              <a:lnTo>
                                <a:pt x="53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4" y="44"/>
                              </a:lnTo>
                              <a:lnTo>
                                <a:pt x="44" y="49"/>
                              </a:lnTo>
                              <a:lnTo>
                                <a:pt x="44" y="49"/>
                              </a:lnTo>
                              <a:lnTo>
                                <a:pt x="39" y="49"/>
                              </a:lnTo>
                              <a:lnTo>
                                <a:pt x="39" y="49"/>
                              </a:lnTo>
                              <a:lnTo>
                                <a:pt x="34" y="54"/>
                              </a:lnTo>
                              <a:lnTo>
                                <a:pt x="34" y="54"/>
                              </a:lnTo>
                              <a:lnTo>
                                <a:pt x="29" y="54"/>
                              </a:lnTo>
                              <a:lnTo>
                                <a:pt x="29" y="54"/>
                              </a:lnTo>
                              <a:lnTo>
                                <a:pt x="24" y="49"/>
                              </a:lnTo>
                              <a:lnTo>
                                <a:pt x="20" y="49"/>
                              </a:lnTo>
                              <a:lnTo>
                                <a:pt x="20" y="44"/>
                              </a:lnTo>
                              <a:lnTo>
                                <a:pt x="20" y="44"/>
                              </a:lnTo>
                              <a:lnTo>
                                <a:pt x="15" y="39"/>
                              </a:lnTo>
                              <a:lnTo>
                                <a:pt x="15" y="39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close/>
                              <a:moveTo>
                                <a:pt x="44" y="25"/>
                              </a:move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0"/>
                              </a:lnTo>
                              <a:lnTo>
                                <a:pt x="20" y="20"/>
                              </a:lnTo>
                              <a:lnTo>
                                <a:pt x="20" y="15"/>
                              </a:lnTo>
                              <a:lnTo>
                                <a:pt x="20" y="15"/>
                              </a:lnTo>
                              <a:lnTo>
                                <a:pt x="24" y="15"/>
                              </a:lnTo>
                              <a:lnTo>
                                <a:pt x="24" y="10"/>
                              </a:lnTo>
                              <a:lnTo>
                                <a:pt x="29" y="10"/>
                              </a:lnTo>
                              <a:lnTo>
                                <a:pt x="29" y="10"/>
                              </a:lnTo>
                              <a:lnTo>
                                <a:pt x="34" y="10"/>
                              </a:lnTo>
                              <a:lnTo>
                                <a:pt x="34" y="10"/>
                              </a:lnTo>
                              <a:lnTo>
                                <a:pt x="39" y="10"/>
                              </a:lnTo>
                              <a:lnTo>
                                <a:pt x="39" y="15"/>
                              </a:lnTo>
                              <a:lnTo>
                                <a:pt x="39" y="15"/>
                              </a:lnTo>
                              <a:lnTo>
                                <a:pt x="44" y="20"/>
                              </a:lnTo>
                              <a:lnTo>
                                <a:pt x="44" y="20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Freeform 34"/>
                      <wps:cNvSpPr>
                        <a:spLocks noEditPoints="1"/>
                      </wps:cNvSpPr>
                      <wps:spPr bwMode="auto">
                        <a:xfrm>
                          <a:off x="578485" y="84455"/>
                          <a:ext cx="36830" cy="40640"/>
                        </a:xfrm>
                        <a:custGeom>
                          <a:avLst/>
                          <a:gdLst>
                            <a:gd name="T0" fmla="*/ 58 w 58"/>
                            <a:gd name="T1" fmla="*/ 25 h 64"/>
                            <a:gd name="T2" fmla="*/ 53 w 58"/>
                            <a:gd name="T3" fmla="*/ 15 h 64"/>
                            <a:gd name="T4" fmla="*/ 48 w 58"/>
                            <a:gd name="T5" fmla="*/ 5 h 64"/>
                            <a:gd name="T6" fmla="*/ 39 w 58"/>
                            <a:gd name="T7" fmla="*/ 0 h 64"/>
                            <a:gd name="T8" fmla="*/ 24 w 58"/>
                            <a:gd name="T9" fmla="*/ 0 h 64"/>
                            <a:gd name="T10" fmla="*/ 10 w 58"/>
                            <a:gd name="T11" fmla="*/ 5 h 64"/>
                            <a:gd name="T12" fmla="*/ 5 w 58"/>
                            <a:gd name="T13" fmla="*/ 15 h 64"/>
                            <a:gd name="T14" fmla="*/ 0 w 58"/>
                            <a:gd name="T15" fmla="*/ 25 h 64"/>
                            <a:gd name="T16" fmla="*/ 0 w 58"/>
                            <a:gd name="T17" fmla="*/ 39 h 64"/>
                            <a:gd name="T18" fmla="*/ 5 w 58"/>
                            <a:gd name="T19" fmla="*/ 49 h 64"/>
                            <a:gd name="T20" fmla="*/ 10 w 58"/>
                            <a:gd name="T21" fmla="*/ 59 h 64"/>
                            <a:gd name="T22" fmla="*/ 24 w 58"/>
                            <a:gd name="T23" fmla="*/ 64 h 64"/>
                            <a:gd name="T24" fmla="*/ 34 w 58"/>
                            <a:gd name="T25" fmla="*/ 64 h 64"/>
                            <a:gd name="T26" fmla="*/ 39 w 58"/>
                            <a:gd name="T27" fmla="*/ 64 h 64"/>
                            <a:gd name="T28" fmla="*/ 48 w 58"/>
                            <a:gd name="T29" fmla="*/ 59 h 64"/>
                            <a:gd name="T30" fmla="*/ 53 w 58"/>
                            <a:gd name="T31" fmla="*/ 54 h 64"/>
                            <a:gd name="T32" fmla="*/ 58 w 58"/>
                            <a:gd name="T33" fmla="*/ 54 h 64"/>
                            <a:gd name="T34" fmla="*/ 58 w 58"/>
                            <a:gd name="T35" fmla="*/ 54 h 64"/>
                            <a:gd name="T36" fmla="*/ 58 w 58"/>
                            <a:gd name="T37" fmla="*/ 54 h 64"/>
                            <a:gd name="T38" fmla="*/ 58 w 58"/>
                            <a:gd name="T39" fmla="*/ 54 h 64"/>
                            <a:gd name="T40" fmla="*/ 58 w 58"/>
                            <a:gd name="T41" fmla="*/ 54 h 64"/>
                            <a:gd name="T42" fmla="*/ 48 w 58"/>
                            <a:gd name="T43" fmla="*/ 44 h 64"/>
                            <a:gd name="T44" fmla="*/ 48 w 58"/>
                            <a:gd name="T45" fmla="*/ 44 h 64"/>
                            <a:gd name="T46" fmla="*/ 48 w 58"/>
                            <a:gd name="T47" fmla="*/ 44 h 64"/>
                            <a:gd name="T48" fmla="*/ 48 w 58"/>
                            <a:gd name="T49" fmla="*/ 44 h 64"/>
                            <a:gd name="T50" fmla="*/ 48 w 58"/>
                            <a:gd name="T51" fmla="*/ 44 h 64"/>
                            <a:gd name="T52" fmla="*/ 44 w 58"/>
                            <a:gd name="T53" fmla="*/ 44 h 64"/>
                            <a:gd name="T54" fmla="*/ 44 w 58"/>
                            <a:gd name="T55" fmla="*/ 49 h 64"/>
                            <a:gd name="T56" fmla="*/ 39 w 58"/>
                            <a:gd name="T57" fmla="*/ 49 h 64"/>
                            <a:gd name="T58" fmla="*/ 34 w 58"/>
                            <a:gd name="T59" fmla="*/ 54 h 64"/>
                            <a:gd name="T60" fmla="*/ 29 w 58"/>
                            <a:gd name="T61" fmla="*/ 54 h 64"/>
                            <a:gd name="T62" fmla="*/ 20 w 58"/>
                            <a:gd name="T63" fmla="*/ 49 h 64"/>
                            <a:gd name="T64" fmla="*/ 20 w 58"/>
                            <a:gd name="T65" fmla="*/ 44 h 64"/>
                            <a:gd name="T66" fmla="*/ 15 w 58"/>
                            <a:gd name="T67" fmla="*/ 39 h 64"/>
                            <a:gd name="T68" fmla="*/ 15 w 58"/>
                            <a:gd name="T69" fmla="*/ 34 h 64"/>
                            <a:gd name="T70" fmla="*/ 15 w 58"/>
                            <a:gd name="T71" fmla="*/ 34 h 64"/>
                            <a:gd name="T72" fmla="*/ 15 w 58"/>
                            <a:gd name="T73" fmla="*/ 34 h 64"/>
                            <a:gd name="T74" fmla="*/ 15 w 58"/>
                            <a:gd name="T75" fmla="*/ 34 h 64"/>
                            <a:gd name="T76" fmla="*/ 15 w 58"/>
                            <a:gd name="T77" fmla="*/ 34 h 64"/>
                            <a:gd name="T78" fmla="*/ 58 w 58"/>
                            <a:gd name="T79" fmla="*/ 34 h 64"/>
                            <a:gd name="T80" fmla="*/ 58 w 58"/>
                            <a:gd name="T81" fmla="*/ 34 h 64"/>
                            <a:gd name="T82" fmla="*/ 58 w 58"/>
                            <a:gd name="T83" fmla="*/ 34 h 64"/>
                            <a:gd name="T84" fmla="*/ 58 w 58"/>
                            <a:gd name="T85" fmla="*/ 34 h 64"/>
                            <a:gd name="T86" fmla="*/ 58 w 58"/>
                            <a:gd name="T87" fmla="*/ 34 h 64"/>
                            <a:gd name="T88" fmla="*/ 15 w 58"/>
                            <a:gd name="T89" fmla="*/ 25 h 64"/>
                            <a:gd name="T90" fmla="*/ 15 w 58"/>
                            <a:gd name="T91" fmla="*/ 25 h 64"/>
                            <a:gd name="T92" fmla="*/ 15 w 58"/>
                            <a:gd name="T93" fmla="*/ 25 h 64"/>
                            <a:gd name="T94" fmla="*/ 15 w 58"/>
                            <a:gd name="T95" fmla="*/ 25 h 64"/>
                            <a:gd name="T96" fmla="*/ 15 w 58"/>
                            <a:gd name="T97" fmla="*/ 25 h 64"/>
                            <a:gd name="T98" fmla="*/ 15 w 58"/>
                            <a:gd name="T99" fmla="*/ 20 h 64"/>
                            <a:gd name="T100" fmla="*/ 20 w 58"/>
                            <a:gd name="T101" fmla="*/ 15 h 64"/>
                            <a:gd name="T102" fmla="*/ 24 w 58"/>
                            <a:gd name="T103" fmla="*/ 15 h 64"/>
                            <a:gd name="T104" fmla="*/ 29 w 58"/>
                            <a:gd name="T105" fmla="*/ 10 h 64"/>
                            <a:gd name="T106" fmla="*/ 34 w 58"/>
                            <a:gd name="T107" fmla="*/ 10 h 64"/>
                            <a:gd name="T108" fmla="*/ 39 w 58"/>
                            <a:gd name="T109" fmla="*/ 10 h 64"/>
                            <a:gd name="T110" fmla="*/ 39 w 58"/>
                            <a:gd name="T111" fmla="*/ 15 h 64"/>
                            <a:gd name="T112" fmla="*/ 44 w 58"/>
                            <a:gd name="T113" fmla="*/ 20 h 64"/>
                            <a:gd name="T114" fmla="*/ 44 w 58"/>
                            <a:gd name="T115" fmla="*/ 25 h 64"/>
                            <a:gd name="T116" fmla="*/ 44 w 58"/>
                            <a:gd name="T117" fmla="*/ 25 h 64"/>
                            <a:gd name="T118" fmla="*/ 44 w 58"/>
                            <a:gd name="T119" fmla="*/ 25 h 64"/>
                            <a:gd name="T120" fmla="*/ 44 w 58"/>
                            <a:gd name="T121" fmla="*/ 25 h 64"/>
                            <a:gd name="T122" fmla="*/ 44 w 58"/>
                            <a:gd name="T123" fmla="*/ 25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</a:cxnLst>
                          <a:rect l="0" t="0" r="r" b="b"/>
                          <a:pathLst>
                            <a:path w="58" h="64">
                              <a:moveTo>
                                <a:pt x="58" y="34"/>
                              </a:moveTo>
                              <a:lnTo>
                                <a:pt x="58" y="25"/>
                              </a:lnTo>
                              <a:lnTo>
                                <a:pt x="58" y="20"/>
                              </a:lnTo>
                              <a:lnTo>
                                <a:pt x="53" y="15"/>
                              </a:lnTo>
                              <a:lnTo>
                                <a:pt x="53" y="10"/>
                              </a:lnTo>
                              <a:lnTo>
                                <a:pt x="48" y="5"/>
                              </a:lnTo>
                              <a:lnTo>
                                <a:pt x="44" y="0"/>
                              </a:lnTo>
                              <a:lnTo>
                                <a:pt x="39" y="0"/>
                              </a:lnTo>
                              <a:lnTo>
                                <a:pt x="29" y="0"/>
                              </a:lnTo>
                              <a:lnTo>
                                <a:pt x="24" y="0"/>
                              </a:lnTo>
                              <a:lnTo>
                                <a:pt x="15" y="0"/>
                              </a:lnTo>
                              <a:lnTo>
                                <a:pt x="10" y="5"/>
                              </a:lnTo>
                              <a:lnTo>
                                <a:pt x="5" y="10"/>
                              </a:lnTo>
                              <a:lnTo>
                                <a:pt x="5" y="15"/>
                              </a:lnTo>
                              <a:lnTo>
                                <a:pt x="0" y="20"/>
                              </a:lnTo>
                              <a:lnTo>
                                <a:pt x="0" y="25"/>
                              </a:lnTo>
                              <a:lnTo>
                                <a:pt x="0" y="34"/>
                              </a:lnTo>
                              <a:lnTo>
                                <a:pt x="0" y="39"/>
                              </a:lnTo>
                              <a:lnTo>
                                <a:pt x="0" y="44"/>
                              </a:lnTo>
                              <a:lnTo>
                                <a:pt x="5" y="49"/>
                              </a:lnTo>
                              <a:lnTo>
                                <a:pt x="5" y="54"/>
                              </a:lnTo>
                              <a:lnTo>
                                <a:pt x="10" y="59"/>
                              </a:lnTo>
                              <a:lnTo>
                                <a:pt x="15" y="64"/>
                              </a:lnTo>
                              <a:lnTo>
                                <a:pt x="24" y="64"/>
                              </a:lnTo>
                              <a:lnTo>
                                <a:pt x="29" y="64"/>
                              </a:lnTo>
                              <a:lnTo>
                                <a:pt x="34" y="64"/>
                              </a:lnTo>
                              <a:lnTo>
                                <a:pt x="39" y="64"/>
                              </a:lnTo>
                              <a:lnTo>
                                <a:pt x="39" y="64"/>
                              </a:lnTo>
                              <a:lnTo>
                                <a:pt x="44" y="64"/>
                              </a:lnTo>
                              <a:lnTo>
                                <a:pt x="48" y="59"/>
                              </a:lnTo>
                              <a:lnTo>
                                <a:pt x="53" y="59"/>
                              </a:lnTo>
                              <a:lnTo>
                                <a:pt x="53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4" y="44"/>
                              </a:lnTo>
                              <a:lnTo>
                                <a:pt x="44" y="49"/>
                              </a:lnTo>
                              <a:lnTo>
                                <a:pt x="44" y="49"/>
                              </a:lnTo>
                              <a:lnTo>
                                <a:pt x="39" y="49"/>
                              </a:lnTo>
                              <a:lnTo>
                                <a:pt x="39" y="49"/>
                              </a:lnTo>
                              <a:lnTo>
                                <a:pt x="34" y="54"/>
                              </a:lnTo>
                              <a:lnTo>
                                <a:pt x="34" y="54"/>
                              </a:lnTo>
                              <a:lnTo>
                                <a:pt x="29" y="54"/>
                              </a:lnTo>
                              <a:lnTo>
                                <a:pt x="29" y="54"/>
                              </a:lnTo>
                              <a:lnTo>
                                <a:pt x="24" y="49"/>
                              </a:lnTo>
                              <a:lnTo>
                                <a:pt x="20" y="49"/>
                              </a:lnTo>
                              <a:lnTo>
                                <a:pt x="20" y="44"/>
                              </a:lnTo>
                              <a:lnTo>
                                <a:pt x="20" y="44"/>
                              </a:lnTo>
                              <a:lnTo>
                                <a:pt x="15" y="39"/>
                              </a:lnTo>
                              <a:lnTo>
                                <a:pt x="15" y="39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15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lnTo>
                                <a:pt x="58" y="34"/>
                              </a:lnTo>
                              <a:close/>
                              <a:moveTo>
                                <a:pt x="44" y="25"/>
                              </a:move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5"/>
                              </a:lnTo>
                              <a:lnTo>
                                <a:pt x="15" y="20"/>
                              </a:lnTo>
                              <a:lnTo>
                                <a:pt x="20" y="20"/>
                              </a:lnTo>
                              <a:lnTo>
                                <a:pt x="20" y="15"/>
                              </a:lnTo>
                              <a:lnTo>
                                <a:pt x="20" y="15"/>
                              </a:lnTo>
                              <a:lnTo>
                                <a:pt x="24" y="15"/>
                              </a:lnTo>
                              <a:lnTo>
                                <a:pt x="24" y="10"/>
                              </a:lnTo>
                              <a:lnTo>
                                <a:pt x="29" y="10"/>
                              </a:lnTo>
                              <a:lnTo>
                                <a:pt x="29" y="10"/>
                              </a:lnTo>
                              <a:lnTo>
                                <a:pt x="34" y="10"/>
                              </a:lnTo>
                              <a:lnTo>
                                <a:pt x="34" y="10"/>
                              </a:lnTo>
                              <a:lnTo>
                                <a:pt x="39" y="10"/>
                              </a:lnTo>
                              <a:lnTo>
                                <a:pt x="39" y="15"/>
                              </a:lnTo>
                              <a:lnTo>
                                <a:pt x="39" y="15"/>
                              </a:lnTo>
                              <a:lnTo>
                                <a:pt x="44" y="20"/>
                              </a:lnTo>
                              <a:lnTo>
                                <a:pt x="44" y="20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Freeform 35"/>
                      <wps:cNvSpPr>
                        <a:spLocks/>
                      </wps:cNvSpPr>
                      <wps:spPr bwMode="auto">
                        <a:xfrm>
                          <a:off x="174625" y="3175"/>
                          <a:ext cx="94615" cy="93980"/>
                        </a:xfrm>
                        <a:custGeom>
                          <a:avLst/>
                          <a:gdLst>
                            <a:gd name="T0" fmla="*/ 43 w 149"/>
                            <a:gd name="T1" fmla="*/ 5 h 148"/>
                            <a:gd name="T2" fmla="*/ 38 w 149"/>
                            <a:gd name="T3" fmla="*/ 0 h 148"/>
                            <a:gd name="T4" fmla="*/ 34 w 149"/>
                            <a:gd name="T5" fmla="*/ 0 h 148"/>
                            <a:gd name="T6" fmla="*/ 29 w 149"/>
                            <a:gd name="T7" fmla="*/ 0 h 148"/>
                            <a:gd name="T8" fmla="*/ 24 w 149"/>
                            <a:gd name="T9" fmla="*/ 0 h 148"/>
                            <a:gd name="T10" fmla="*/ 19 w 149"/>
                            <a:gd name="T11" fmla="*/ 0 h 148"/>
                            <a:gd name="T12" fmla="*/ 14 w 149"/>
                            <a:gd name="T13" fmla="*/ 0 h 148"/>
                            <a:gd name="T14" fmla="*/ 9 w 149"/>
                            <a:gd name="T15" fmla="*/ 0 h 148"/>
                            <a:gd name="T16" fmla="*/ 5 w 149"/>
                            <a:gd name="T17" fmla="*/ 5 h 148"/>
                            <a:gd name="T18" fmla="*/ 5 w 149"/>
                            <a:gd name="T19" fmla="*/ 10 h 148"/>
                            <a:gd name="T20" fmla="*/ 0 w 149"/>
                            <a:gd name="T21" fmla="*/ 15 h 148"/>
                            <a:gd name="T22" fmla="*/ 0 w 149"/>
                            <a:gd name="T23" fmla="*/ 20 h 148"/>
                            <a:gd name="T24" fmla="*/ 0 w 149"/>
                            <a:gd name="T25" fmla="*/ 25 h 148"/>
                            <a:gd name="T26" fmla="*/ 0 w 149"/>
                            <a:gd name="T27" fmla="*/ 25 h 148"/>
                            <a:gd name="T28" fmla="*/ 0 w 149"/>
                            <a:gd name="T29" fmla="*/ 29 h 148"/>
                            <a:gd name="T30" fmla="*/ 5 w 149"/>
                            <a:gd name="T31" fmla="*/ 34 h 148"/>
                            <a:gd name="T32" fmla="*/ 5 w 149"/>
                            <a:gd name="T33" fmla="*/ 39 h 148"/>
                            <a:gd name="T34" fmla="*/ 106 w 149"/>
                            <a:gd name="T35" fmla="*/ 143 h 148"/>
                            <a:gd name="T36" fmla="*/ 106 w 149"/>
                            <a:gd name="T37" fmla="*/ 143 h 148"/>
                            <a:gd name="T38" fmla="*/ 111 w 149"/>
                            <a:gd name="T39" fmla="*/ 143 h 148"/>
                            <a:gd name="T40" fmla="*/ 116 w 149"/>
                            <a:gd name="T41" fmla="*/ 148 h 148"/>
                            <a:gd name="T42" fmla="*/ 120 w 149"/>
                            <a:gd name="T43" fmla="*/ 148 h 148"/>
                            <a:gd name="T44" fmla="*/ 125 w 149"/>
                            <a:gd name="T45" fmla="*/ 148 h 148"/>
                            <a:gd name="T46" fmla="*/ 130 w 149"/>
                            <a:gd name="T47" fmla="*/ 148 h 148"/>
                            <a:gd name="T48" fmla="*/ 135 w 149"/>
                            <a:gd name="T49" fmla="*/ 148 h 148"/>
                            <a:gd name="T50" fmla="*/ 140 w 149"/>
                            <a:gd name="T51" fmla="*/ 143 h 148"/>
                            <a:gd name="T52" fmla="*/ 144 w 149"/>
                            <a:gd name="T53" fmla="*/ 143 h 148"/>
                            <a:gd name="T54" fmla="*/ 144 w 149"/>
                            <a:gd name="T55" fmla="*/ 138 h 148"/>
                            <a:gd name="T56" fmla="*/ 149 w 149"/>
                            <a:gd name="T57" fmla="*/ 133 h 148"/>
                            <a:gd name="T58" fmla="*/ 149 w 149"/>
                            <a:gd name="T59" fmla="*/ 128 h 148"/>
                            <a:gd name="T60" fmla="*/ 149 w 149"/>
                            <a:gd name="T61" fmla="*/ 123 h 148"/>
                            <a:gd name="T62" fmla="*/ 149 w 149"/>
                            <a:gd name="T63" fmla="*/ 118 h 148"/>
                            <a:gd name="T64" fmla="*/ 149 w 149"/>
                            <a:gd name="T65" fmla="*/ 113 h 148"/>
                            <a:gd name="T66" fmla="*/ 144 w 149"/>
                            <a:gd name="T67" fmla="*/ 113 h 148"/>
                            <a:gd name="T68" fmla="*/ 144 w 149"/>
                            <a:gd name="T69" fmla="*/ 108 h 148"/>
                            <a:gd name="T70" fmla="*/ 43 w 149"/>
                            <a:gd name="T71" fmla="*/ 5 h 1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</a:cxnLst>
                          <a:rect l="0" t="0" r="r" b="b"/>
                          <a:pathLst>
                            <a:path w="149" h="148">
                              <a:moveTo>
                                <a:pt x="43" y="5"/>
                              </a:moveTo>
                              <a:lnTo>
                                <a:pt x="38" y="0"/>
                              </a:lnTo>
                              <a:lnTo>
                                <a:pt x="34" y="0"/>
                              </a:lnTo>
                              <a:lnTo>
                                <a:pt x="29" y="0"/>
                              </a:lnTo>
                              <a:lnTo>
                                <a:pt x="24" y="0"/>
                              </a:lnTo>
                              <a:lnTo>
                                <a:pt x="19" y="0"/>
                              </a:lnTo>
                              <a:lnTo>
                                <a:pt x="14" y="0"/>
                              </a:lnTo>
                              <a:lnTo>
                                <a:pt x="9" y="0"/>
                              </a:lnTo>
                              <a:lnTo>
                                <a:pt x="5" y="5"/>
                              </a:lnTo>
                              <a:lnTo>
                                <a:pt x="5" y="10"/>
                              </a:lnTo>
                              <a:lnTo>
                                <a:pt x="0" y="15"/>
                              </a:lnTo>
                              <a:lnTo>
                                <a:pt x="0" y="20"/>
                              </a:lnTo>
                              <a:lnTo>
                                <a:pt x="0" y="25"/>
                              </a:lnTo>
                              <a:lnTo>
                                <a:pt x="0" y="25"/>
                              </a:lnTo>
                              <a:lnTo>
                                <a:pt x="0" y="29"/>
                              </a:lnTo>
                              <a:lnTo>
                                <a:pt x="5" y="34"/>
                              </a:lnTo>
                              <a:lnTo>
                                <a:pt x="5" y="39"/>
                              </a:lnTo>
                              <a:lnTo>
                                <a:pt x="106" y="143"/>
                              </a:lnTo>
                              <a:lnTo>
                                <a:pt x="106" y="143"/>
                              </a:lnTo>
                              <a:lnTo>
                                <a:pt x="111" y="143"/>
                              </a:lnTo>
                              <a:lnTo>
                                <a:pt x="116" y="148"/>
                              </a:lnTo>
                              <a:lnTo>
                                <a:pt x="120" y="148"/>
                              </a:lnTo>
                              <a:lnTo>
                                <a:pt x="125" y="148"/>
                              </a:lnTo>
                              <a:lnTo>
                                <a:pt x="130" y="148"/>
                              </a:lnTo>
                              <a:lnTo>
                                <a:pt x="135" y="148"/>
                              </a:lnTo>
                              <a:lnTo>
                                <a:pt x="140" y="143"/>
                              </a:lnTo>
                              <a:lnTo>
                                <a:pt x="144" y="143"/>
                              </a:lnTo>
                              <a:lnTo>
                                <a:pt x="144" y="138"/>
                              </a:lnTo>
                              <a:lnTo>
                                <a:pt x="149" y="133"/>
                              </a:lnTo>
                              <a:lnTo>
                                <a:pt x="149" y="128"/>
                              </a:lnTo>
                              <a:lnTo>
                                <a:pt x="149" y="123"/>
                              </a:lnTo>
                              <a:lnTo>
                                <a:pt x="149" y="118"/>
                              </a:lnTo>
                              <a:lnTo>
                                <a:pt x="149" y="113"/>
                              </a:lnTo>
                              <a:lnTo>
                                <a:pt x="144" y="113"/>
                              </a:lnTo>
                              <a:lnTo>
                                <a:pt x="144" y="108"/>
                              </a:lnTo>
                              <a:lnTo>
                                <a:pt x="43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Freeform 36"/>
                      <wps:cNvSpPr>
                        <a:spLocks/>
                      </wps:cNvSpPr>
                      <wps:spPr bwMode="auto">
                        <a:xfrm>
                          <a:off x="281940" y="3175"/>
                          <a:ext cx="94615" cy="93980"/>
                        </a:xfrm>
                        <a:custGeom>
                          <a:avLst/>
                          <a:gdLst>
                            <a:gd name="T0" fmla="*/ 9 w 149"/>
                            <a:gd name="T1" fmla="*/ 143 h 148"/>
                            <a:gd name="T2" fmla="*/ 9 w 149"/>
                            <a:gd name="T3" fmla="*/ 143 h 148"/>
                            <a:gd name="T4" fmla="*/ 14 w 149"/>
                            <a:gd name="T5" fmla="*/ 148 h 148"/>
                            <a:gd name="T6" fmla="*/ 19 w 149"/>
                            <a:gd name="T7" fmla="*/ 148 h 148"/>
                            <a:gd name="T8" fmla="*/ 24 w 149"/>
                            <a:gd name="T9" fmla="*/ 148 h 148"/>
                            <a:gd name="T10" fmla="*/ 29 w 149"/>
                            <a:gd name="T11" fmla="*/ 148 h 148"/>
                            <a:gd name="T12" fmla="*/ 33 w 149"/>
                            <a:gd name="T13" fmla="*/ 148 h 148"/>
                            <a:gd name="T14" fmla="*/ 38 w 149"/>
                            <a:gd name="T15" fmla="*/ 143 h 148"/>
                            <a:gd name="T16" fmla="*/ 43 w 149"/>
                            <a:gd name="T17" fmla="*/ 143 h 148"/>
                            <a:gd name="T18" fmla="*/ 144 w 149"/>
                            <a:gd name="T19" fmla="*/ 39 h 148"/>
                            <a:gd name="T20" fmla="*/ 144 w 149"/>
                            <a:gd name="T21" fmla="*/ 34 h 148"/>
                            <a:gd name="T22" fmla="*/ 149 w 149"/>
                            <a:gd name="T23" fmla="*/ 29 h 148"/>
                            <a:gd name="T24" fmla="*/ 149 w 149"/>
                            <a:gd name="T25" fmla="*/ 25 h 148"/>
                            <a:gd name="T26" fmla="*/ 149 w 149"/>
                            <a:gd name="T27" fmla="*/ 25 h 148"/>
                            <a:gd name="T28" fmla="*/ 149 w 149"/>
                            <a:gd name="T29" fmla="*/ 20 h 148"/>
                            <a:gd name="T30" fmla="*/ 149 w 149"/>
                            <a:gd name="T31" fmla="*/ 15 h 148"/>
                            <a:gd name="T32" fmla="*/ 144 w 149"/>
                            <a:gd name="T33" fmla="*/ 10 h 148"/>
                            <a:gd name="T34" fmla="*/ 144 w 149"/>
                            <a:gd name="T35" fmla="*/ 5 h 148"/>
                            <a:gd name="T36" fmla="*/ 139 w 149"/>
                            <a:gd name="T37" fmla="*/ 0 h 148"/>
                            <a:gd name="T38" fmla="*/ 135 w 149"/>
                            <a:gd name="T39" fmla="*/ 0 h 148"/>
                            <a:gd name="T40" fmla="*/ 130 w 149"/>
                            <a:gd name="T41" fmla="*/ 0 h 148"/>
                            <a:gd name="T42" fmla="*/ 125 w 149"/>
                            <a:gd name="T43" fmla="*/ 0 h 148"/>
                            <a:gd name="T44" fmla="*/ 120 w 149"/>
                            <a:gd name="T45" fmla="*/ 0 h 148"/>
                            <a:gd name="T46" fmla="*/ 115 w 149"/>
                            <a:gd name="T47" fmla="*/ 0 h 148"/>
                            <a:gd name="T48" fmla="*/ 110 w 149"/>
                            <a:gd name="T49" fmla="*/ 0 h 148"/>
                            <a:gd name="T50" fmla="*/ 110 w 149"/>
                            <a:gd name="T51" fmla="*/ 5 h 148"/>
                            <a:gd name="T52" fmla="*/ 9 w 149"/>
                            <a:gd name="T53" fmla="*/ 108 h 148"/>
                            <a:gd name="T54" fmla="*/ 9 w 149"/>
                            <a:gd name="T55" fmla="*/ 108 h 148"/>
                            <a:gd name="T56" fmla="*/ 4 w 149"/>
                            <a:gd name="T57" fmla="*/ 113 h 148"/>
                            <a:gd name="T58" fmla="*/ 4 w 149"/>
                            <a:gd name="T59" fmla="*/ 113 h 148"/>
                            <a:gd name="T60" fmla="*/ 0 w 149"/>
                            <a:gd name="T61" fmla="*/ 118 h 148"/>
                            <a:gd name="T62" fmla="*/ 0 w 149"/>
                            <a:gd name="T63" fmla="*/ 123 h 148"/>
                            <a:gd name="T64" fmla="*/ 0 w 149"/>
                            <a:gd name="T65" fmla="*/ 128 h 148"/>
                            <a:gd name="T66" fmla="*/ 4 w 149"/>
                            <a:gd name="T67" fmla="*/ 133 h 148"/>
                            <a:gd name="T68" fmla="*/ 4 w 149"/>
                            <a:gd name="T69" fmla="*/ 138 h 148"/>
                            <a:gd name="T70" fmla="*/ 9 w 149"/>
                            <a:gd name="T71" fmla="*/ 143 h 1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</a:cxnLst>
                          <a:rect l="0" t="0" r="r" b="b"/>
                          <a:pathLst>
                            <a:path w="149" h="148">
                              <a:moveTo>
                                <a:pt x="9" y="143"/>
                              </a:moveTo>
                              <a:lnTo>
                                <a:pt x="9" y="143"/>
                              </a:lnTo>
                              <a:lnTo>
                                <a:pt x="14" y="148"/>
                              </a:lnTo>
                              <a:lnTo>
                                <a:pt x="19" y="148"/>
                              </a:lnTo>
                              <a:lnTo>
                                <a:pt x="24" y="148"/>
                              </a:lnTo>
                              <a:lnTo>
                                <a:pt x="29" y="148"/>
                              </a:lnTo>
                              <a:lnTo>
                                <a:pt x="33" y="148"/>
                              </a:lnTo>
                              <a:lnTo>
                                <a:pt x="38" y="143"/>
                              </a:lnTo>
                              <a:lnTo>
                                <a:pt x="43" y="143"/>
                              </a:lnTo>
                              <a:lnTo>
                                <a:pt x="144" y="39"/>
                              </a:lnTo>
                              <a:lnTo>
                                <a:pt x="144" y="34"/>
                              </a:lnTo>
                              <a:lnTo>
                                <a:pt x="149" y="29"/>
                              </a:lnTo>
                              <a:lnTo>
                                <a:pt x="149" y="25"/>
                              </a:lnTo>
                              <a:lnTo>
                                <a:pt x="149" y="25"/>
                              </a:lnTo>
                              <a:lnTo>
                                <a:pt x="149" y="20"/>
                              </a:lnTo>
                              <a:lnTo>
                                <a:pt x="149" y="15"/>
                              </a:lnTo>
                              <a:lnTo>
                                <a:pt x="144" y="10"/>
                              </a:lnTo>
                              <a:lnTo>
                                <a:pt x="144" y="5"/>
                              </a:lnTo>
                              <a:lnTo>
                                <a:pt x="139" y="0"/>
                              </a:lnTo>
                              <a:lnTo>
                                <a:pt x="135" y="0"/>
                              </a:lnTo>
                              <a:lnTo>
                                <a:pt x="130" y="0"/>
                              </a:lnTo>
                              <a:lnTo>
                                <a:pt x="125" y="0"/>
                              </a:lnTo>
                              <a:lnTo>
                                <a:pt x="120" y="0"/>
                              </a:lnTo>
                              <a:lnTo>
                                <a:pt x="115" y="0"/>
                              </a:lnTo>
                              <a:lnTo>
                                <a:pt x="110" y="0"/>
                              </a:lnTo>
                              <a:lnTo>
                                <a:pt x="110" y="5"/>
                              </a:lnTo>
                              <a:lnTo>
                                <a:pt x="9" y="108"/>
                              </a:lnTo>
                              <a:lnTo>
                                <a:pt x="9" y="108"/>
                              </a:lnTo>
                              <a:lnTo>
                                <a:pt x="4" y="113"/>
                              </a:lnTo>
                              <a:lnTo>
                                <a:pt x="4" y="113"/>
                              </a:lnTo>
                              <a:lnTo>
                                <a:pt x="0" y="118"/>
                              </a:lnTo>
                              <a:lnTo>
                                <a:pt x="0" y="123"/>
                              </a:lnTo>
                              <a:lnTo>
                                <a:pt x="0" y="128"/>
                              </a:lnTo>
                              <a:lnTo>
                                <a:pt x="4" y="133"/>
                              </a:lnTo>
                              <a:lnTo>
                                <a:pt x="4" y="138"/>
                              </a:lnTo>
                              <a:lnTo>
                                <a:pt x="9" y="1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Freeform 37"/>
                      <wps:cNvSpPr>
                        <a:spLocks/>
                      </wps:cNvSpPr>
                      <wps:spPr bwMode="auto">
                        <a:xfrm>
                          <a:off x="174625" y="112395"/>
                          <a:ext cx="94615" cy="93980"/>
                        </a:xfrm>
                        <a:custGeom>
                          <a:avLst/>
                          <a:gdLst>
                            <a:gd name="T0" fmla="*/ 106 w 149"/>
                            <a:gd name="T1" fmla="*/ 5 h 148"/>
                            <a:gd name="T2" fmla="*/ 106 w 149"/>
                            <a:gd name="T3" fmla="*/ 5 h 148"/>
                            <a:gd name="T4" fmla="*/ 5 w 149"/>
                            <a:gd name="T5" fmla="*/ 109 h 148"/>
                            <a:gd name="T6" fmla="*/ 5 w 149"/>
                            <a:gd name="T7" fmla="*/ 114 h 148"/>
                            <a:gd name="T8" fmla="*/ 0 w 149"/>
                            <a:gd name="T9" fmla="*/ 119 h 148"/>
                            <a:gd name="T10" fmla="*/ 0 w 149"/>
                            <a:gd name="T11" fmla="*/ 123 h 148"/>
                            <a:gd name="T12" fmla="*/ 0 w 149"/>
                            <a:gd name="T13" fmla="*/ 123 h 148"/>
                            <a:gd name="T14" fmla="*/ 0 w 149"/>
                            <a:gd name="T15" fmla="*/ 128 h 148"/>
                            <a:gd name="T16" fmla="*/ 0 w 149"/>
                            <a:gd name="T17" fmla="*/ 133 h 148"/>
                            <a:gd name="T18" fmla="*/ 5 w 149"/>
                            <a:gd name="T19" fmla="*/ 138 h 148"/>
                            <a:gd name="T20" fmla="*/ 5 w 149"/>
                            <a:gd name="T21" fmla="*/ 143 h 148"/>
                            <a:gd name="T22" fmla="*/ 9 w 149"/>
                            <a:gd name="T23" fmla="*/ 148 h 148"/>
                            <a:gd name="T24" fmla="*/ 14 w 149"/>
                            <a:gd name="T25" fmla="*/ 148 h 148"/>
                            <a:gd name="T26" fmla="*/ 19 w 149"/>
                            <a:gd name="T27" fmla="*/ 148 h 148"/>
                            <a:gd name="T28" fmla="*/ 24 w 149"/>
                            <a:gd name="T29" fmla="*/ 148 h 148"/>
                            <a:gd name="T30" fmla="*/ 29 w 149"/>
                            <a:gd name="T31" fmla="*/ 148 h 148"/>
                            <a:gd name="T32" fmla="*/ 34 w 149"/>
                            <a:gd name="T33" fmla="*/ 148 h 148"/>
                            <a:gd name="T34" fmla="*/ 38 w 149"/>
                            <a:gd name="T35" fmla="*/ 148 h 148"/>
                            <a:gd name="T36" fmla="*/ 43 w 149"/>
                            <a:gd name="T37" fmla="*/ 143 h 148"/>
                            <a:gd name="T38" fmla="*/ 144 w 149"/>
                            <a:gd name="T39" fmla="*/ 40 h 148"/>
                            <a:gd name="T40" fmla="*/ 144 w 149"/>
                            <a:gd name="T41" fmla="*/ 40 h 148"/>
                            <a:gd name="T42" fmla="*/ 149 w 149"/>
                            <a:gd name="T43" fmla="*/ 35 h 148"/>
                            <a:gd name="T44" fmla="*/ 149 w 149"/>
                            <a:gd name="T45" fmla="*/ 30 h 148"/>
                            <a:gd name="T46" fmla="*/ 149 w 149"/>
                            <a:gd name="T47" fmla="*/ 25 h 148"/>
                            <a:gd name="T48" fmla="*/ 149 w 149"/>
                            <a:gd name="T49" fmla="*/ 20 h 148"/>
                            <a:gd name="T50" fmla="*/ 149 w 149"/>
                            <a:gd name="T51" fmla="*/ 15 h 148"/>
                            <a:gd name="T52" fmla="*/ 144 w 149"/>
                            <a:gd name="T53" fmla="*/ 10 h 148"/>
                            <a:gd name="T54" fmla="*/ 144 w 149"/>
                            <a:gd name="T55" fmla="*/ 5 h 148"/>
                            <a:gd name="T56" fmla="*/ 140 w 149"/>
                            <a:gd name="T57" fmla="*/ 5 h 148"/>
                            <a:gd name="T58" fmla="*/ 135 w 149"/>
                            <a:gd name="T59" fmla="*/ 0 h 148"/>
                            <a:gd name="T60" fmla="*/ 130 w 149"/>
                            <a:gd name="T61" fmla="*/ 0 h 148"/>
                            <a:gd name="T62" fmla="*/ 125 w 149"/>
                            <a:gd name="T63" fmla="*/ 0 h 148"/>
                            <a:gd name="T64" fmla="*/ 120 w 149"/>
                            <a:gd name="T65" fmla="*/ 0 h 148"/>
                            <a:gd name="T66" fmla="*/ 116 w 149"/>
                            <a:gd name="T67" fmla="*/ 0 h 148"/>
                            <a:gd name="T68" fmla="*/ 111 w 149"/>
                            <a:gd name="T69" fmla="*/ 5 h 148"/>
                            <a:gd name="T70" fmla="*/ 106 w 149"/>
                            <a:gd name="T71" fmla="*/ 5 h 1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</a:cxnLst>
                          <a:rect l="0" t="0" r="r" b="b"/>
                          <a:pathLst>
                            <a:path w="149" h="148">
                              <a:moveTo>
                                <a:pt x="106" y="5"/>
                              </a:moveTo>
                              <a:lnTo>
                                <a:pt x="106" y="5"/>
                              </a:lnTo>
                              <a:lnTo>
                                <a:pt x="5" y="109"/>
                              </a:lnTo>
                              <a:lnTo>
                                <a:pt x="5" y="114"/>
                              </a:lnTo>
                              <a:lnTo>
                                <a:pt x="0" y="119"/>
                              </a:lnTo>
                              <a:lnTo>
                                <a:pt x="0" y="123"/>
                              </a:lnTo>
                              <a:lnTo>
                                <a:pt x="0" y="123"/>
                              </a:lnTo>
                              <a:lnTo>
                                <a:pt x="0" y="128"/>
                              </a:lnTo>
                              <a:lnTo>
                                <a:pt x="0" y="133"/>
                              </a:lnTo>
                              <a:lnTo>
                                <a:pt x="5" y="138"/>
                              </a:lnTo>
                              <a:lnTo>
                                <a:pt x="5" y="143"/>
                              </a:lnTo>
                              <a:lnTo>
                                <a:pt x="9" y="148"/>
                              </a:lnTo>
                              <a:lnTo>
                                <a:pt x="14" y="148"/>
                              </a:lnTo>
                              <a:lnTo>
                                <a:pt x="19" y="148"/>
                              </a:lnTo>
                              <a:lnTo>
                                <a:pt x="24" y="148"/>
                              </a:lnTo>
                              <a:lnTo>
                                <a:pt x="29" y="148"/>
                              </a:lnTo>
                              <a:lnTo>
                                <a:pt x="34" y="148"/>
                              </a:lnTo>
                              <a:lnTo>
                                <a:pt x="38" y="148"/>
                              </a:lnTo>
                              <a:lnTo>
                                <a:pt x="43" y="143"/>
                              </a:lnTo>
                              <a:lnTo>
                                <a:pt x="144" y="40"/>
                              </a:lnTo>
                              <a:lnTo>
                                <a:pt x="144" y="40"/>
                              </a:lnTo>
                              <a:lnTo>
                                <a:pt x="149" y="35"/>
                              </a:lnTo>
                              <a:lnTo>
                                <a:pt x="149" y="30"/>
                              </a:lnTo>
                              <a:lnTo>
                                <a:pt x="149" y="25"/>
                              </a:lnTo>
                              <a:lnTo>
                                <a:pt x="149" y="20"/>
                              </a:lnTo>
                              <a:lnTo>
                                <a:pt x="149" y="15"/>
                              </a:lnTo>
                              <a:lnTo>
                                <a:pt x="144" y="10"/>
                              </a:lnTo>
                              <a:lnTo>
                                <a:pt x="144" y="5"/>
                              </a:lnTo>
                              <a:lnTo>
                                <a:pt x="140" y="5"/>
                              </a:lnTo>
                              <a:lnTo>
                                <a:pt x="135" y="0"/>
                              </a:lnTo>
                              <a:lnTo>
                                <a:pt x="130" y="0"/>
                              </a:lnTo>
                              <a:lnTo>
                                <a:pt x="125" y="0"/>
                              </a:lnTo>
                              <a:lnTo>
                                <a:pt x="120" y="0"/>
                              </a:lnTo>
                              <a:lnTo>
                                <a:pt x="116" y="0"/>
                              </a:lnTo>
                              <a:lnTo>
                                <a:pt x="111" y="5"/>
                              </a:lnTo>
                              <a:lnTo>
                                <a:pt x="106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Freeform 38"/>
                      <wps:cNvSpPr>
                        <a:spLocks/>
                      </wps:cNvSpPr>
                      <wps:spPr bwMode="auto">
                        <a:xfrm>
                          <a:off x="281940" y="112395"/>
                          <a:ext cx="94615" cy="93980"/>
                        </a:xfrm>
                        <a:custGeom>
                          <a:avLst/>
                          <a:gdLst>
                            <a:gd name="T0" fmla="*/ 43 w 149"/>
                            <a:gd name="T1" fmla="*/ 5 h 148"/>
                            <a:gd name="T2" fmla="*/ 38 w 149"/>
                            <a:gd name="T3" fmla="*/ 5 h 148"/>
                            <a:gd name="T4" fmla="*/ 33 w 149"/>
                            <a:gd name="T5" fmla="*/ 0 h 148"/>
                            <a:gd name="T6" fmla="*/ 29 w 149"/>
                            <a:gd name="T7" fmla="*/ 0 h 148"/>
                            <a:gd name="T8" fmla="*/ 24 w 149"/>
                            <a:gd name="T9" fmla="*/ 0 h 148"/>
                            <a:gd name="T10" fmla="*/ 19 w 149"/>
                            <a:gd name="T11" fmla="*/ 0 h 148"/>
                            <a:gd name="T12" fmla="*/ 14 w 149"/>
                            <a:gd name="T13" fmla="*/ 0 h 148"/>
                            <a:gd name="T14" fmla="*/ 9 w 149"/>
                            <a:gd name="T15" fmla="*/ 5 h 148"/>
                            <a:gd name="T16" fmla="*/ 9 w 149"/>
                            <a:gd name="T17" fmla="*/ 5 h 148"/>
                            <a:gd name="T18" fmla="*/ 4 w 149"/>
                            <a:gd name="T19" fmla="*/ 10 h 148"/>
                            <a:gd name="T20" fmla="*/ 4 w 149"/>
                            <a:gd name="T21" fmla="*/ 15 h 148"/>
                            <a:gd name="T22" fmla="*/ 0 w 149"/>
                            <a:gd name="T23" fmla="*/ 20 h 148"/>
                            <a:gd name="T24" fmla="*/ 0 w 149"/>
                            <a:gd name="T25" fmla="*/ 25 h 148"/>
                            <a:gd name="T26" fmla="*/ 0 w 149"/>
                            <a:gd name="T27" fmla="*/ 30 h 148"/>
                            <a:gd name="T28" fmla="*/ 4 w 149"/>
                            <a:gd name="T29" fmla="*/ 35 h 148"/>
                            <a:gd name="T30" fmla="*/ 4 w 149"/>
                            <a:gd name="T31" fmla="*/ 35 h 148"/>
                            <a:gd name="T32" fmla="*/ 9 w 149"/>
                            <a:gd name="T33" fmla="*/ 40 h 148"/>
                            <a:gd name="T34" fmla="*/ 9 w 149"/>
                            <a:gd name="T35" fmla="*/ 40 h 148"/>
                            <a:gd name="T36" fmla="*/ 110 w 149"/>
                            <a:gd name="T37" fmla="*/ 143 h 148"/>
                            <a:gd name="T38" fmla="*/ 110 w 149"/>
                            <a:gd name="T39" fmla="*/ 148 h 148"/>
                            <a:gd name="T40" fmla="*/ 115 w 149"/>
                            <a:gd name="T41" fmla="*/ 148 h 148"/>
                            <a:gd name="T42" fmla="*/ 120 w 149"/>
                            <a:gd name="T43" fmla="*/ 148 h 148"/>
                            <a:gd name="T44" fmla="*/ 125 w 149"/>
                            <a:gd name="T45" fmla="*/ 148 h 148"/>
                            <a:gd name="T46" fmla="*/ 130 w 149"/>
                            <a:gd name="T47" fmla="*/ 148 h 148"/>
                            <a:gd name="T48" fmla="*/ 135 w 149"/>
                            <a:gd name="T49" fmla="*/ 148 h 148"/>
                            <a:gd name="T50" fmla="*/ 139 w 149"/>
                            <a:gd name="T51" fmla="*/ 148 h 148"/>
                            <a:gd name="T52" fmla="*/ 144 w 149"/>
                            <a:gd name="T53" fmla="*/ 143 h 148"/>
                            <a:gd name="T54" fmla="*/ 144 w 149"/>
                            <a:gd name="T55" fmla="*/ 138 h 148"/>
                            <a:gd name="T56" fmla="*/ 149 w 149"/>
                            <a:gd name="T57" fmla="*/ 133 h 148"/>
                            <a:gd name="T58" fmla="*/ 149 w 149"/>
                            <a:gd name="T59" fmla="*/ 128 h 148"/>
                            <a:gd name="T60" fmla="*/ 149 w 149"/>
                            <a:gd name="T61" fmla="*/ 123 h 148"/>
                            <a:gd name="T62" fmla="*/ 149 w 149"/>
                            <a:gd name="T63" fmla="*/ 123 h 148"/>
                            <a:gd name="T64" fmla="*/ 149 w 149"/>
                            <a:gd name="T65" fmla="*/ 119 h 148"/>
                            <a:gd name="T66" fmla="*/ 144 w 149"/>
                            <a:gd name="T67" fmla="*/ 114 h 148"/>
                            <a:gd name="T68" fmla="*/ 144 w 149"/>
                            <a:gd name="T69" fmla="*/ 109 h 148"/>
                            <a:gd name="T70" fmla="*/ 43 w 149"/>
                            <a:gd name="T71" fmla="*/ 5 h 1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</a:cxnLst>
                          <a:rect l="0" t="0" r="r" b="b"/>
                          <a:pathLst>
                            <a:path w="149" h="148">
                              <a:moveTo>
                                <a:pt x="43" y="5"/>
                              </a:moveTo>
                              <a:lnTo>
                                <a:pt x="38" y="5"/>
                              </a:lnTo>
                              <a:lnTo>
                                <a:pt x="33" y="0"/>
                              </a:lnTo>
                              <a:lnTo>
                                <a:pt x="29" y="0"/>
                              </a:lnTo>
                              <a:lnTo>
                                <a:pt x="24" y="0"/>
                              </a:lnTo>
                              <a:lnTo>
                                <a:pt x="19" y="0"/>
                              </a:lnTo>
                              <a:lnTo>
                                <a:pt x="14" y="0"/>
                              </a:lnTo>
                              <a:lnTo>
                                <a:pt x="9" y="5"/>
                              </a:lnTo>
                              <a:lnTo>
                                <a:pt x="9" y="5"/>
                              </a:lnTo>
                              <a:lnTo>
                                <a:pt x="4" y="10"/>
                              </a:lnTo>
                              <a:lnTo>
                                <a:pt x="4" y="15"/>
                              </a:lnTo>
                              <a:lnTo>
                                <a:pt x="0" y="20"/>
                              </a:lnTo>
                              <a:lnTo>
                                <a:pt x="0" y="25"/>
                              </a:lnTo>
                              <a:lnTo>
                                <a:pt x="0" y="30"/>
                              </a:lnTo>
                              <a:lnTo>
                                <a:pt x="4" y="35"/>
                              </a:lnTo>
                              <a:lnTo>
                                <a:pt x="4" y="35"/>
                              </a:lnTo>
                              <a:lnTo>
                                <a:pt x="9" y="40"/>
                              </a:lnTo>
                              <a:lnTo>
                                <a:pt x="9" y="40"/>
                              </a:lnTo>
                              <a:lnTo>
                                <a:pt x="110" y="143"/>
                              </a:lnTo>
                              <a:lnTo>
                                <a:pt x="110" y="148"/>
                              </a:lnTo>
                              <a:lnTo>
                                <a:pt x="115" y="148"/>
                              </a:lnTo>
                              <a:lnTo>
                                <a:pt x="120" y="148"/>
                              </a:lnTo>
                              <a:lnTo>
                                <a:pt x="125" y="148"/>
                              </a:lnTo>
                              <a:lnTo>
                                <a:pt x="130" y="148"/>
                              </a:lnTo>
                              <a:lnTo>
                                <a:pt x="135" y="148"/>
                              </a:lnTo>
                              <a:lnTo>
                                <a:pt x="139" y="148"/>
                              </a:lnTo>
                              <a:lnTo>
                                <a:pt x="144" y="143"/>
                              </a:lnTo>
                              <a:lnTo>
                                <a:pt x="144" y="138"/>
                              </a:lnTo>
                              <a:lnTo>
                                <a:pt x="149" y="133"/>
                              </a:lnTo>
                              <a:lnTo>
                                <a:pt x="149" y="128"/>
                              </a:lnTo>
                              <a:lnTo>
                                <a:pt x="149" y="123"/>
                              </a:lnTo>
                              <a:lnTo>
                                <a:pt x="149" y="123"/>
                              </a:lnTo>
                              <a:lnTo>
                                <a:pt x="149" y="119"/>
                              </a:lnTo>
                              <a:lnTo>
                                <a:pt x="144" y="114"/>
                              </a:lnTo>
                              <a:lnTo>
                                <a:pt x="144" y="109"/>
                              </a:lnTo>
                              <a:lnTo>
                                <a:pt x="43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Freeform 39"/>
                      <wps:cNvSpPr>
                        <a:spLocks/>
                      </wps:cNvSpPr>
                      <wps:spPr bwMode="auto">
                        <a:xfrm>
                          <a:off x="0" y="3175"/>
                          <a:ext cx="128905" cy="200025"/>
                        </a:xfrm>
                        <a:custGeom>
                          <a:avLst/>
                          <a:gdLst>
                            <a:gd name="T0" fmla="*/ 178 w 203"/>
                            <a:gd name="T1" fmla="*/ 266 h 315"/>
                            <a:gd name="T2" fmla="*/ 53 w 203"/>
                            <a:gd name="T3" fmla="*/ 266 h 315"/>
                            <a:gd name="T4" fmla="*/ 53 w 203"/>
                            <a:gd name="T5" fmla="*/ 266 h 315"/>
                            <a:gd name="T6" fmla="*/ 53 w 203"/>
                            <a:gd name="T7" fmla="*/ 266 h 315"/>
                            <a:gd name="T8" fmla="*/ 53 w 203"/>
                            <a:gd name="T9" fmla="*/ 266 h 315"/>
                            <a:gd name="T10" fmla="*/ 53 w 203"/>
                            <a:gd name="T11" fmla="*/ 49 h 315"/>
                            <a:gd name="T12" fmla="*/ 53 w 203"/>
                            <a:gd name="T13" fmla="*/ 49 h 315"/>
                            <a:gd name="T14" fmla="*/ 53 w 203"/>
                            <a:gd name="T15" fmla="*/ 49 h 315"/>
                            <a:gd name="T16" fmla="*/ 53 w 203"/>
                            <a:gd name="T17" fmla="*/ 49 h 315"/>
                            <a:gd name="T18" fmla="*/ 53 w 203"/>
                            <a:gd name="T19" fmla="*/ 49 h 315"/>
                            <a:gd name="T20" fmla="*/ 53 w 203"/>
                            <a:gd name="T21" fmla="*/ 49 h 315"/>
                            <a:gd name="T22" fmla="*/ 178 w 203"/>
                            <a:gd name="T23" fmla="*/ 49 h 315"/>
                            <a:gd name="T24" fmla="*/ 183 w 203"/>
                            <a:gd name="T25" fmla="*/ 44 h 315"/>
                            <a:gd name="T26" fmla="*/ 188 w 203"/>
                            <a:gd name="T27" fmla="*/ 44 h 315"/>
                            <a:gd name="T28" fmla="*/ 193 w 203"/>
                            <a:gd name="T29" fmla="*/ 44 h 315"/>
                            <a:gd name="T30" fmla="*/ 198 w 203"/>
                            <a:gd name="T31" fmla="*/ 39 h 315"/>
                            <a:gd name="T32" fmla="*/ 203 w 203"/>
                            <a:gd name="T33" fmla="*/ 34 h 315"/>
                            <a:gd name="T34" fmla="*/ 203 w 203"/>
                            <a:gd name="T35" fmla="*/ 34 h 315"/>
                            <a:gd name="T36" fmla="*/ 203 w 203"/>
                            <a:gd name="T37" fmla="*/ 29 h 315"/>
                            <a:gd name="T38" fmla="*/ 203 w 203"/>
                            <a:gd name="T39" fmla="*/ 25 h 315"/>
                            <a:gd name="T40" fmla="*/ 203 w 203"/>
                            <a:gd name="T41" fmla="*/ 20 h 315"/>
                            <a:gd name="T42" fmla="*/ 203 w 203"/>
                            <a:gd name="T43" fmla="*/ 15 h 315"/>
                            <a:gd name="T44" fmla="*/ 203 w 203"/>
                            <a:gd name="T45" fmla="*/ 10 h 315"/>
                            <a:gd name="T46" fmla="*/ 198 w 203"/>
                            <a:gd name="T47" fmla="*/ 5 h 315"/>
                            <a:gd name="T48" fmla="*/ 193 w 203"/>
                            <a:gd name="T49" fmla="*/ 5 h 315"/>
                            <a:gd name="T50" fmla="*/ 188 w 203"/>
                            <a:gd name="T51" fmla="*/ 0 h 315"/>
                            <a:gd name="T52" fmla="*/ 183 w 203"/>
                            <a:gd name="T53" fmla="*/ 0 h 315"/>
                            <a:gd name="T54" fmla="*/ 178 w 203"/>
                            <a:gd name="T55" fmla="*/ 0 h 315"/>
                            <a:gd name="T56" fmla="*/ 0 w 203"/>
                            <a:gd name="T57" fmla="*/ 0 h 315"/>
                            <a:gd name="T58" fmla="*/ 0 w 203"/>
                            <a:gd name="T59" fmla="*/ 0 h 315"/>
                            <a:gd name="T60" fmla="*/ 0 w 203"/>
                            <a:gd name="T61" fmla="*/ 0 h 315"/>
                            <a:gd name="T62" fmla="*/ 0 w 203"/>
                            <a:gd name="T63" fmla="*/ 0 h 315"/>
                            <a:gd name="T64" fmla="*/ 0 w 203"/>
                            <a:gd name="T65" fmla="*/ 310 h 315"/>
                            <a:gd name="T66" fmla="*/ 0 w 203"/>
                            <a:gd name="T67" fmla="*/ 310 h 315"/>
                            <a:gd name="T68" fmla="*/ 0 w 203"/>
                            <a:gd name="T69" fmla="*/ 315 h 315"/>
                            <a:gd name="T70" fmla="*/ 0 w 203"/>
                            <a:gd name="T71" fmla="*/ 315 h 315"/>
                            <a:gd name="T72" fmla="*/ 0 w 203"/>
                            <a:gd name="T73" fmla="*/ 315 h 315"/>
                            <a:gd name="T74" fmla="*/ 0 w 203"/>
                            <a:gd name="T75" fmla="*/ 315 h 315"/>
                            <a:gd name="T76" fmla="*/ 178 w 203"/>
                            <a:gd name="T77" fmla="*/ 315 h 315"/>
                            <a:gd name="T78" fmla="*/ 183 w 203"/>
                            <a:gd name="T79" fmla="*/ 310 h 315"/>
                            <a:gd name="T80" fmla="*/ 188 w 203"/>
                            <a:gd name="T81" fmla="*/ 310 h 315"/>
                            <a:gd name="T82" fmla="*/ 193 w 203"/>
                            <a:gd name="T83" fmla="*/ 310 h 315"/>
                            <a:gd name="T84" fmla="*/ 198 w 203"/>
                            <a:gd name="T85" fmla="*/ 305 h 315"/>
                            <a:gd name="T86" fmla="*/ 203 w 203"/>
                            <a:gd name="T87" fmla="*/ 300 h 315"/>
                            <a:gd name="T88" fmla="*/ 203 w 203"/>
                            <a:gd name="T89" fmla="*/ 300 h 315"/>
                            <a:gd name="T90" fmla="*/ 203 w 203"/>
                            <a:gd name="T91" fmla="*/ 295 h 315"/>
                            <a:gd name="T92" fmla="*/ 203 w 203"/>
                            <a:gd name="T93" fmla="*/ 291 h 315"/>
                            <a:gd name="T94" fmla="*/ 203 w 203"/>
                            <a:gd name="T95" fmla="*/ 286 h 315"/>
                            <a:gd name="T96" fmla="*/ 203 w 203"/>
                            <a:gd name="T97" fmla="*/ 281 h 315"/>
                            <a:gd name="T98" fmla="*/ 203 w 203"/>
                            <a:gd name="T99" fmla="*/ 276 h 315"/>
                            <a:gd name="T100" fmla="*/ 198 w 203"/>
                            <a:gd name="T101" fmla="*/ 271 h 315"/>
                            <a:gd name="T102" fmla="*/ 193 w 203"/>
                            <a:gd name="T103" fmla="*/ 271 h 315"/>
                            <a:gd name="T104" fmla="*/ 188 w 203"/>
                            <a:gd name="T105" fmla="*/ 266 h 315"/>
                            <a:gd name="T106" fmla="*/ 183 w 203"/>
                            <a:gd name="T107" fmla="*/ 266 h 315"/>
                            <a:gd name="T108" fmla="*/ 178 w 203"/>
                            <a:gd name="T109" fmla="*/ 266 h 31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</a:cxnLst>
                          <a:rect l="0" t="0" r="r" b="b"/>
                          <a:pathLst>
                            <a:path w="203" h="315">
                              <a:moveTo>
                                <a:pt x="178" y="266"/>
                              </a:moveTo>
                              <a:lnTo>
                                <a:pt x="53" y="266"/>
                              </a:lnTo>
                              <a:lnTo>
                                <a:pt x="53" y="266"/>
                              </a:lnTo>
                              <a:lnTo>
                                <a:pt x="53" y="266"/>
                              </a:lnTo>
                              <a:lnTo>
                                <a:pt x="53" y="266"/>
                              </a:lnTo>
                              <a:lnTo>
                                <a:pt x="53" y="49"/>
                              </a:lnTo>
                              <a:lnTo>
                                <a:pt x="53" y="49"/>
                              </a:lnTo>
                              <a:lnTo>
                                <a:pt x="53" y="49"/>
                              </a:lnTo>
                              <a:lnTo>
                                <a:pt x="53" y="49"/>
                              </a:lnTo>
                              <a:lnTo>
                                <a:pt x="53" y="49"/>
                              </a:lnTo>
                              <a:lnTo>
                                <a:pt x="53" y="49"/>
                              </a:lnTo>
                              <a:lnTo>
                                <a:pt x="178" y="49"/>
                              </a:lnTo>
                              <a:lnTo>
                                <a:pt x="183" y="44"/>
                              </a:lnTo>
                              <a:lnTo>
                                <a:pt x="188" y="44"/>
                              </a:lnTo>
                              <a:lnTo>
                                <a:pt x="193" y="44"/>
                              </a:lnTo>
                              <a:lnTo>
                                <a:pt x="198" y="39"/>
                              </a:lnTo>
                              <a:lnTo>
                                <a:pt x="203" y="34"/>
                              </a:lnTo>
                              <a:lnTo>
                                <a:pt x="203" y="34"/>
                              </a:lnTo>
                              <a:lnTo>
                                <a:pt x="203" y="29"/>
                              </a:lnTo>
                              <a:lnTo>
                                <a:pt x="203" y="25"/>
                              </a:lnTo>
                              <a:lnTo>
                                <a:pt x="203" y="20"/>
                              </a:lnTo>
                              <a:lnTo>
                                <a:pt x="203" y="15"/>
                              </a:lnTo>
                              <a:lnTo>
                                <a:pt x="203" y="10"/>
                              </a:lnTo>
                              <a:lnTo>
                                <a:pt x="198" y="5"/>
                              </a:lnTo>
                              <a:lnTo>
                                <a:pt x="193" y="5"/>
                              </a:lnTo>
                              <a:lnTo>
                                <a:pt x="188" y="0"/>
                              </a:lnTo>
                              <a:lnTo>
                                <a:pt x="183" y="0"/>
                              </a:lnTo>
                              <a:lnTo>
                                <a:pt x="178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310"/>
                              </a:lnTo>
                              <a:lnTo>
                                <a:pt x="0" y="310"/>
                              </a:lnTo>
                              <a:lnTo>
                                <a:pt x="0" y="315"/>
                              </a:lnTo>
                              <a:lnTo>
                                <a:pt x="0" y="315"/>
                              </a:lnTo>
                              <a:lnTo>
                                <a:pt x="0" y="315"/>
                              </a:lnTo>
                              <a:lnTo>
                                <a:pt x="0" y="315"/>
                              </a:lnTo>
                              <a:lnTo>
                                <a:pt x="178" y="315"/>
                              </a:lnTo>
                              <a:lnTo>
                                <a:pt x="183" y="310"/>
                              </a:lnTo>
                              <a:lnTo>
                                <a:pt x="188" y="310"/>
                              </a:lnTo>
                              <a:lnTo>
                                <a:pt x="193" y="310"/>
                              </a:lnTo>
                              <a:lnTo>
                                <a:pt x="198" y="305"/>
                              </a:lnTo>
                              <a:lnTo>
                                <a:pt x="203" y="300"/>
                              </a:lnTo>
                              <a:lnTo>
                                <a:pt x="203" y="300"/>
                              </a:lnTo>
                              <a:lnTo>
                                <a:pt x="203" y="295"/>
                              </a:lnTo>
                              <a:lnTo>
                                <a:pt x="203" y="291"/>
                              </a:lnTo>
                              <a:lnTo>
                                <a:pt x="203" y="286"/>
                              </a:lnTo>
                              <a:lnTo>
                                <a:pt x="203" y="281"/>
                              </a:lnTo>
                              <a:lnTo>
                                <a:pt x="203" y="276"/>
                              </a:lnTo>
                              <a:lnTo>
                                <a:pt x="198" y="271"/>
                              </a:lnTo>
                              <a:lnTo>
                                <a:pt x="193" y="271"/>
                              </a:lnTo>
                              <a:lnTo>
                                <a:pt x="188" y="266"/>
                              </a:lnTo>
                              <a:lnTo>
                                <a:pt x="183" y="266"/>
                              </a:lnTo>
                              <a:lnTo>
                                <a:pt x="178" y="26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Freeform 40"/>
                      <wps:cNvSpPr>
                        <a:spLocks/>
                      </wps:cNvSpPr>
                      <wps:spPr bwMode="auto">
                        <a:xfrm>
                          <a:off x="64135" y="87630"/>
                          <a:ext cx="156210" cy="31115"/>
                        </a:xfrm>
                        <a:custGeom>
                          <a:avLst/>
                          <a:gdLst>
                            <a:gd name="T0" fmla="*/ 222 w 246"/>
                            <a:gd name="T1" fmla="*/ 49 h 49"/>
                            <a:gd name="T2" fmla="*/ 222 w 246"/>
                            <a:gd name="T3" fmla="*/ 49 h 49"/>
                            <a:gd name="T4" fmla="*/ 222 w 246"/>
                            <a:gd name="T5" fmla="*/ 49 h 49"/>
                            <a:gd name="T6" fmla="*/ 227 w 246"/>
                            <a:gd name="T7" fmla="*/ 49 h 49"/>
                            <a:gd name="T8" fmla="*/ 232 w 246"/>
                            <a:gd name="T9" fmla="*/ 49 h 49"/>
                            <a:gd name="T10" fmla="*/ 237 w 246"/>
                            <a:gd name="T11" fmla="*/ 44 h 49"/>
                            <a:gd name="T12" fmla="*/ 237 w 246"/>
                            <a:gd name="T13" fmla="*/ 44 h 49"/>
                            <a:gd name="T14" fmla="*/ 241 w 246"/>
                            <a:gd name="T15" fmla="*/ 39 h 49"/>
                            <a:gd name="T16" fmla="*/ 241 w 246"/>
                            <a:gd name="T17" fmla="*/ 34 h 49"/>
                            <a:gd name="T18" fmla="*/ 246 w 246"/>
                            <a:gd name="T19" fmla="*/ 29 h 49"/>
                            <a:gd name="T20" fmla="*/ 246 w 246"/>
                            <a:gd name="T21" fmla="*/ 25 h 49"/>
                            <a:gd name="T22" fmla="*/ 246 w 246"/>
                            <a:gd name="T23" fmla="*/ 20 h 49"/>
                            <a:gd name="T24" fmla="*/ 241 w 246"/>
                            <a:gd name="T25" fmla="*/ 15 h 49"/>
                            <a:gd name="T26" fmla="*/ 241 w 246"/>
                            <a:gd name="T27" fmla="*/ 15 h 49"/>
                            <a:gd name="T28" fmla="*/ 237 w 246"/>
                            <a:gd name="T29" fmla="*/ 10 h 49"/>
                            <a:gd name="T30" fmla="*/ 237 w 246"/>
                            <a:gd name="T31" fmla="*/ 5 h 49"/>
                            <a:gd name="T32" fmla="*/ 232 w 246"/>
                            <a:gd name="T33" fmla="*/ 5 h 49"/>
                            <a:gd name="T34" fmla="*/ 227 w 246"/>
                            <a:gd name="T35" fmla="*/ 0 h 49"/>
                            <a:gd name="T36" fmla="*/ 222 w 246"/>
                            <a:gd name="T37" fmla="*/ 0 h 49"/>
                            <a:gd name="T38" fmla="*/ 222 w 246"/>
                            <a:gd name="T39" fmla="*/ 0 h 49"/>
                            <a:gd name="T40" fmla="*/ 0 w 246"/>
                            <a:gd name="T41" fmla="*/ 0 h 49"/>
                            <a:gd name="T42" fmla="*/ 0 w 246"/>
                            <a:gd name="T43" fmla="*/ 0 h 49"/>
                            <a:gd name="T44" fmla="*/ 0 w 246"/>
                            <a:gd name="T45" fmla="*/ 0 h 49"/>
                            <a:gd name="T46" fmla="*/ 0 w 246"/>
                            <a:gd name="T47" fmla="*/ 0 h 49"/>
                            <a:gd name="T48" fmla="*/ 0 w 246"/>
                            <a:gd name="T49" fmla="*/ 0 h 49"/>
                            <a:gd name="T50" fmla="*/ 0 w 246"/>
                            <a:gd name="T51" fmla="*/ 49 h 49"/>
                            <a:gd name="T52" fmla="*/ 0 w 246"/>
                            <a:gd name="T53" fmla="*/ 49 h 49"/>
                            <a:gd name="T54" fmla="*/ 0 w 246"/>
                            <a:gd name="T55" fmla="*/ 49 h 49"/>
                            <a:gd name="T56" fmla="*/ 0 w 246"/>
                            <a:gd name="T57" fmla="*/ 49 h 49"/>
                            <a:gd name="T58" fmla="*/ 0 w 246"/>
                            <a:gd name="T59" fmla="*/ 49 h 49"/>
                            <a:gd name="T60" fmla="*/ 0 w 246"/>
                            <a:gd name="T61" fmla="*/ 49 h 49"/>
                            <a:gd name="T62" fmla="*/ 222 w 246"/>
                            <a:gd name="T63" fmla="*/ 49 h 49"/>
                            <a:gd name="T64" fmla="*/ 222 w 246"/>
                            <a:gd name="T65" fmla="*/ 49 h 4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</a:cxnLst>
                          <a:rect l="0" t="0" r="r" b="b"/>
                          <a:pathLst>
                            <a:path w="246" h="49">
                              <a:moveTo>
                                <a:pt x="222" y="49"/>
                              </a:moveTo>
                              <a:lnTo>
                                <a:pt x="222" y="49"/>
                              </a:lnTo>
                              <a:lnTo>
                                <a:pt x="222" y="49"/>
                              </a:lnTo>
                              <a:lnTo>
                                <a:pt x="227" y="49"/>
                              </a:lnTo>
                              <a:lnTo>
                                <a:pt x="232" y="49"/>
                              </a:lnTo>
                              <a:lnTo>
                                <a:pt x="237" y="44"/>
                              </a:lnTo>
                              <a:lnTo>
                                <a:pt x="237" y="44"/>
                              </a:lnTo>
                              <a:lnTo>
                                <a:pt x="241" y="39"/>
                              </a:lnTo>
                              <a:lnTo>
                                <a:pt x="241" y="34"/>
                              </a:lnTo>
                              <a:lnTo>
                                <a:pt x="246" y="29"/>
                              </a:lnTo>
                              <a:lnTo>
                                <a:pt x="246" y="25"/>
                              </a:lnTo>
                              <a:lnTo>
                                <a:pt x="246" y="20"/>
                              </a:lnTo>
                              <a:lnTo>
                                <a:pt x="241" y="15"/>
                              </a:lnTo>
                              <a:lnTo>
                                <a:pt x="241" y="15"/>
                              </a:lnTo>
                              <a:lnTo>
                                <a:pt x="237" y="10"/>
                              </a:lnTo>
                              <a:lnTo>
                                <a:pt x="237" y="5"/>
                              </a:lnTo>
                              <a:lnTo>
                                <a:pt x="232" y="5"/>
                              </a:lnTo>
                              <a:lnTo>
                                <a:pt x="227" y="0"/>
                              </a:lnTo>
                              <a:lnTo>
                                <a:pt x="222" y="0"/>
                              </a:lnTo>
                              <a:lnTo>
                                <a:pt x="222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0"/>
                              </a:lnTo>
                              <a:lnTo>
                                <a:pt x="0" y="49"/>
                              </a:lnTo>
                              <a:lnTo>
                                <a:pt x="0" y="49"/>
                              </a:lnTo>
                              <a:lnTo>
                                <a:pt x="0" y="49"/>
                              </a:lnTo>
                              <a:lnTo>
                                <a:pt x="0" y="49"/>
                              </a:lnTo>
                              <a:lnTo>
                                <a:pt x="0" y="49"/>
                              </a:lnTo>
                              <a:lnTo>
                                <a:pt x="0" y="49"/>
                              </a:lnTo>
                              <a:lnTo>
                                <a:pt x="222" y="49"/>
                              </a:lnTo>
                              <a:lnTo>
                                <a:pt x="222" y="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Freeform 41"/>
                      <wps:cNvSpPr>
                        <a:spLocks/>
                      </wps:cNvSpPr>
                      <wps:spPr bwMode="auto">
                        <a:xfrm>
                          <a:off x="645795" y="84455"/>
                          <a:ext cx="40005" cy="40640"/>
                        </a:xfrm>
                        <a:custGeom>
                          <a:avLst/>
                          <a:gdLst>
                            <a:gd name="T0" fmla="*/ 44 w 63"/>
                            <a:gd name="T1" fmla="*/ 34 h 64"/>
                            <a:gd name="T2" fmla="*/ 63 w 63"/>
                            <a:gd name="T3" fmla="*/ 5 h 64"/>
                            <a:gd name="T4" fmla="*/ 63 w 63"/>
                            <a:gd name="T5" fmla="*/ 5 h 64"/>
                            <a:gd name="T6" fmla="*/ 63 w 63"/>
                            <a:gd name="T7" fmla="*/ 5 h 64"/>
                            <a:gd name="T8" fmla="*/ 49 w 63"/>
                            <a:gd name="T9" fmla="*/ 0 h 64"/>
                            <a:gd name="T10" fmla="*/ 49 w 63"/>
                            <a:gd name="T11" fmla="*/ 0 h 64"/>
                            <a:gd name="T12" fmla="*/ 49 w 63"/>
                            <a:gd name="T13" fmla="*/ 0 h 64"/>
                            <a:gd name="T14" fmla="*/ 34 w 63"/>
                            <a:gd name="T15" fmla="*/ 20 h 64"/>
                            <a:gd name="T16" fmla="*/ 34 w 63"/>
                            <a:gd name="T17" fmla="*/ 20 h 64"/>
                            <a:gd name="T18" fmla="*/ 34 w 63"/>
                            <a:gd name="T19" fmla="*/ 20 h 64"/>
                            <a:gd name="T20" fmla="*/ 15 w 63"/>
                            <a:gd name="T21" fmla="*/ 0 h 64"/>
                            <a:gd name="T22" fmla="*/ 15 w 63"/>
                            <a:gd name="T23" fmla="*/ 0 h 64"/>
                            <a:gd name="T24" fmla="*/ 15 w 63"/>
                            <a:gd name="T25" fmla="*/ 0 h 64"/>
                            <a:gd name="T26" fmla="*/ 0 w 63"/>
                            <a:gd name="T27" fmla="*/ 5 h 64"/>
                            <a:gd name="T28" fmla="*/ 0 w 63"/>
                            <a:gd name="T29" fmla="*/ 5 h 64"/>
                            <a:gd name="T30" fmla="*/ 0 w 63"/>
                            <a:gd name="T31" fmla="*/ 5 h 64"/>
                            <a:gd name="T32" fmla="*/ 24 w 63"/>
                            <a:gd name="T33" fmla="*/ 34 h 64"/>
                            <a:gd name="T34" fmla="*/ 0 w 63"/>
                            <a:gd name="T35" fmla="*/ 59 h 64"/>
                            <a:gd name="T36" fmla="*/ 0 w 63"/>
                            <a:gd name="T37" fmla="*/ 59 h 64"/>
                            <a:gd name="T38" fmla="*/ 0 w 63"/>
                            <a:gd name="T39" fmla="*/ 59 h 64"/>
                            <a:gd name="T40" fmla="*/ 15 w 63"/>
                            <a:gd name="T41" fmla="*/ 64 h 64"/>
                            <a:gd name="T42" fmla="*/ 15 w 63"/>
                            <a:gd name="T43" fmla="*/ 64 h 64"/>
                            <a:gd name="T44" fmla="*/ 15 w 63"/>
                            <a:gd name="T45" fmla="*/ 64 h 64"/>
                            <a:gd name="T46" fmla="*/ 34 w 63"/>
                            <a:gd name="T47" fmla="*/ 44 h 64"/>
                            <a:gd name="T48" fmla="*/ 49 w 63"/>
                            <a:gd name="T49" fmla="*/ 64 h 64"/>
                            <a:gd name="T50" fmla="*/ 49 w 63"/>
                            <a:gd name="T51" fmla="*/ 64 h 64"/>
                            <a:gd name="T52" fmla="*/ 49 w 63"/>
                            <a:gd name="T53" fmla="*/ 64 h 64"/>
                            <a:gd name="T54" fmla="*/ 63 w 63"/>
                            <a:gd name="T55" fmla="*/ 59 h 64"/>
                            <a:gd name="T56" fmla="*/ 63 w 63"/>
                            <a:gd name="T57" fmla="*/ 59 h 64"/>
                            <a:gd name="T58" fmla="*/ 63 w 63"/>
                            <a:gd name="T59" fmla="*/ 59 h 64"/>
                            <a:gd name="T60" fmla="*/ 44 w 63"/>
                            <a:gd name="T61" fmla="*/ 34 h 64"/>
                            <a:gd name="T62" fmla="*/ 44 w 63"/>
                            <a:gd name="T63" fmla="*/ 34 h 64"/>
                            <a:gd name="T64" fmla="*/ 44 w 63"/>
                            <a:gd name="T65" fmla="*/ 34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</a:cxnLst>
                          <a:rect l="0" t="0" r="r" b="b"/>
                          <a:pathLst>
                            <a:path w="63" h="64">
                              <a:moveTo>
                                <a:pt x="44" y="34"/>
                              </a:moveTo>
                              <a:lnTo>
                                <a:pt x="63" y="5"/>
                              </a:lnTo>
                              <a:lnTo>
                                <a:pt x="63" y="5"/>
                              </a:lnTo>
                              <a:lnTo>
                                <a:pt x="63" y="5"/>
                              </a:lnTo>
                              <a:lnTo>
                                <a:pt x="49" y="0"/>
                              </a:lnTo>
                              <a:lnTo>
                                <a:pt x="49" y="0"/>
                              </a:lnTo>
                              <a:lnTo>
                                <a:pt x="49" y="0"/>
                              </a:lnTo>
                              <a:lnTo>
                                <a:pt x="34" y="20"/>
                              </a:lnTo>
                              <a:lnTo>
                                <a:pt x="34" y="20"/>
                              </a:lnTo>
                              <a:lnTo>
                                <a:pt x="34" y="20"/>
                              </a:lnTo>
                              <a:lnTo>
                                <a:pt x="15" y="0"/>
                              </a:lnTo>
                              <a:lnTo>
                                <a:pt x="15" y="0"/>
                              </a:lnTo>
                              <a:lnTo>
                                <a:pt x="15" y="0"/>
                              </a:lnTo>
                              <a:lnTo>
                                <a:pt x="0" y="5"/>
                              </a:lnTo>
                              <a:lnTo>
                                <a:pt x="0" y="5"/>
                              </a:lnTo>
                              <a:lnTo>
                                <a:pt x="0" y="5"/>
                              </a:lnTo>
                              <a:lnTo>
                                <a:pt x="24" y="34"/>
                              </a:lnTo>
                              <a:lnTo>
                                <a:pt x="0" y="59"/>
                              </a:lnTo>
                              <a:lnTo>
                                <a:pt x="0" y="59"/>
                              </a:lnTo>
                              <a:lnTo>
                                <a:pt x="0" y="59"/>
                              </a:lnTo>
                              <a:lnTo>
                                <a:pt x="15" y="64"/>
                              </a:lnTo>
                              <a:lnTo>
                                <a:pt x="15" y="64"/>
                              </a:lnTo>
                              <a:lnTo>
                                <a:pt x="15" y="64"/>
                              </a:lnTo>
                              <a:lnTo>
                                <a:pt x="34" y="44"/>
                              </a:lnTo>
                              <a:lnTo>
                                <a:pt x="49" y="64"/>
                              </a:lnTo>
                              <a:lnTo>
                                <a:pt x="49" y="64"/>
                              </a:lnTo>
                              <a:lnTo>
                                <a:pt x="49" y="64"/>
                              </a:lnTo>
                              <a:lnTo>
                                <a:pt x="63" y="59"/>
                              </a:lnTo>
                              <a:lnTo>
                                <a:pt x="63" y="59"/>
                              </a:lnTo>
                              <a:lnTo>
                                <a:pt x="63" y="59"/>
                              </a:lnTo>
                              <a:lnTo>
                                <a:pt x="44" y="34"/>
                              </a:lnTo>
                              <a:lnTo>
                                <a:pt x="44" y="34"/>
                              </a:lnTo>
                              <a:lnTo>
                                <a:pt x="44" y="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Freeform 42"/>
                      <wps:cNvSpPr>
                        <a:spLocks noEditPoints="1"/>
                      </wps:cNvSpPr>
                      <wps:spPr bwMode="auto">
                        <a:xfrm>
                          <a:off x="373380" y="84455"/>
                          <a:ext cx="40005" cy="40640"/>
                        </a:xfrm>
                        <a:custGeom>
                          <a:avLst/>
                          <a:gdLst>
                            <a:gd name="T0" fmla="*/ 63 w 63"/>
                            <a:gd name="T1" fmla="*/ 25 h 64"/>
                            <a:gd name="T2" fmla="*/ 58 w 63"/>
                            <a:gd name="T3" fmla="*/ 15 h 64"/>
                            <a:gd name="T4" fmla="*/ 48 w 63"/>
                            <a:gd name="T5" fmla="*/ 5 h 64"/>
                            <a:gd name="T6" fmla="*/ 39 w 63"/>
                            <a:gd name="T7" fmla="*/ 0 h 64"/>
                            <a:gd name="T8" fmla="*/ 24 w 63"/>
                            <a:gd name="T9" fmla="*/ 0 h 64"/>
                            <a:gd name="T10" fmla="*/ 15 w 63"/>
                            <a:gd name="T11" fmla="*/ 5 h 64"/>
                            <a:gd name="T12" fmla="*/ 5 w 63"/>
                            <a:gd name="T13" fmla="*/ 15 h 64"/>
                            <a:gd name="T14" fmla="*/ 0 w 63"/>
                            <a:gd name="T15" fmla="*/ 25 h 64"/>
                            <a:gd name="T16" fmla="*/ 0 w 63"/>
                            <a:gd name="T17" fmla="*/ 39 h 64"/>
                            <a:gd name="T18" fmla="*/ 5 w 63"/>
                            <a:gd name="T19" fmla="*/ 49 h 64"/>
                            <a:gd name="T20" fmla="*/ 15 w 63"/>
                            <a:gd name="T21" fmla="*/ 59 h 64"/>
                            <a:gd name="T22" fmla="*/ 24 w 63"/>
                            <a:gd name="T23" fmla="*/ 64 h 64"/>
                            <a:gd name="T24" fmla="*/ 34 w 63"/>
                            <a:gd name="T25" fmla="*/ 64 h 64"/>
                            <a:gd name="T26" fmla="*/ 44 w 63"/>
                            <a:gd name="T27" fmla="*/ 64 h 64"/>
                            <a:gd name="T28" fmla="*/ 48 w 63"/>
                            <a:gd name="T29" fmla="*/ 59 h 64"/>
                            <a:gd name="T30" fmla="*/ 58 w 63"/>
                            <a:gd name="T31" fmla="*/ 54 h 64"/>
                            <a:gd name="T32" fmla="*/ 58 w 63"/>
                            <a:gd name="T33" fmla="*/ 54 h 64"/>
                            <a:gd name="T34" fmla="*/ 58 w 63"/>
                            <a:gd name="T35" fmla="*/ 54 h 64"/>
                            <a:gd name="T36" fmla="*/ 58 w 63"/>
                            <a:gd name="T37" fmla="*/ 54 h 64"/>
                            <a:gd name="T38" fmla="*/ 58 w 63"/>
                            <a:gd name="T39" fmla="*/ 54 h 64"/>
                            <a:gd name="T40" fmla="*/ 58 w 63"/>
                            <a:gd name="T41" fmla="*/ 54 h 64"/>
                            <a:gd name="T42" fmla="*/ 48 w 63"/>
                            <a:gd name="T43" fmla="*/ 44 h 64"/>
                            <a:gd name="T44" fmla="*/ 48 w 63"/>
                            <a:gd name="T45" fmla="*/ 44 h 64"/>
                            <a:gd name="T46" fmla="*/ 48 w 63"/>
                            <a:gd name="T47" fmla="*/ 44 h 64"/>
                            <a:gd name="T48" fmla="*/ 48 w 63"/>
                            <a:gd name="T49" fmla="*/ 44 h 64"/>
                            <a:gd name="T50" fmla="*/ 48 w 63"/>
                            <a:gd name="T51" fmla="*/ 44 h 64"/>
                            <a:gd name="T52" fmla="*/ 48 w 63"/>
                            <a:gd name="T53" fmla="*/ 44 h 64"/>
                            <a:gd name="T54" fmla="*/ 44 w 63"/>
                            <a:gd name="T55" fmla="*/ 49 h 64"/>
                            <a:gd name="T56" fmla="*/ 39 w 63"/>
                            <a:gd name="T57" fmla="*/ 49 h 64"/>
                            <a:gd name="T58" fmla="*/ 34 w 63"/>
                            <a:gd name="T59" fmla="*/ 54 h 64"/>
                            <a:gd name="T60" fmla="*/ 29 w 63"/>
                            <a:gd name="T61" fmla="*/ 54 h 64"/>
                            <a:gd name="T62" fmla="*/ 24 w 63"/>
                            <a:gd name="T63" fmla="*/ 49 h 64"/>
                            <a:gd name="T64" fmla="*/ 20 w 63"/>
                            <a:gd name="T65" fmla="*/ 44 h 64"/>
                            <a:gd name="T66" fmla="*/ 20 w 63"/>
                            <a:gd name="T67" fmla="*/ 39 h 64"/>
                            <a:gd name="T68" fmla="*/ 20 w 63"/>
                            <a:gd name="T69" fmla="*/ 34 h 64"/>
                            <a:gd name="T70" fmla="*/ 20 w 63"/>
                            <a:gd name="T71" fmla="*/ 34 h 64"/>
                            <a:gd name="T72" fmla="*/ 20 w 63"/>
                            <a:gd name="T73" fmla="*/ 34 h 64"/>
                            <a:gd name="T74" fmla="*/ 20 w 63"/>
                            <a:gd name="T75" fmla="*/ 34 h 64"/>
                            <a:gd name="T76" fmla="*/ 20 w 63"/>
                            <a:gd name="T77" fmla="*/ 34 h 64"/>
                            <a:gd name="T78" fmla="*/ 63 w 63"/>
                            <a:gd name="T79" fmla="*/ 34 h 64"/>
                            <a:gd name="T80" fmla="*/ 63 w 63"/>
                            <a:gd name="T81" fmla="*/ 34 h 64"/>
                            <a:gd name="T82" fmla="*/ 63 w 63"/>
                            <a:gd name="T83" fmla="*/ 34 h 64"/>
                            <a:gd name="T84" fmla="*/ 63 w 63"/>
                            <a:gd name="T85" fmla="*/ 34 h 64"/>
                            <a:gd name="T86" fmla="*/ 63 w 63"/>
                            <a:gd name="T87" fmla="*/ 34 h 64"/>
                            <a:gd name="T88" fmla="*/ 20 w 63"/>
                            <a:gd name="T89" fmla="*/ 25 h 64"/>
                            <a:gd name="T90" fmla="*/ 20 w 63"/>
                            <a:gd name="T91" fmla="*/ 25 h 64"/>
                            <a:gd name="T92" fmla="*/ 20 w 63"/>
                            <a:gd name="T93" fmla="*/ 25 h 64"/>
                            <a:gd name="T94" fmla="*/ 20 w 63"/>
                            <a:gd name="T95" fmla="*/ 25 h 64"/>
                            <a:gd name="T96" fmla="*/ 20 w 63"/>
                            <a:gd name="T97" fmla="*/ 25 h 64"/>
                            <a:gd name="T98" fmla="*/ 20 w 63"/>
                            <a:gd name="T99" fmla="*/ 20 h 64"/>
                            <a:gd name="T100" fmla="*/ 20 w 63"/>
                            <a:gd name="T101" fmla="*/ 15 h 64"/>
                            <a:gd name="T102" fmla="*/ 24 w 63"/>
                            <a:gd name="T103" fmla="*/ 15 h 64"/>
                            <a:gd name="T104" fmla="*/ 29 w 63"/>
                            <a:gd name="T105" fmla="*/ 10 h 64"/>
                            <a:gd name="T106" fmla="*/ 34 w 63"/>
                            <a:gd name="T107" fmla="*/ 10 h 64"/>
                            <a:gd name="T108" fmla="*/ 39 w 63"/>
                            <a:gd name="T109" fmla="*/ 10 h 64"/>
                            <a:gd name="T110" fmla="*/ 44 w 63"/>
                            <a:gd name="T111" fmla="*/ 15 h 64"/>
                            <a:gd name="T112" fmla="*/ 44 w 63"/>
                            <a:gd name="T113" fmla="*/ 20 h 64"/>
                            <a:gd name="T114" fmla="*/ 44 w 63"/>
                            <a:gd name="T115" fmla="*/ 25 h 64"/>
                            <a:gd name="T116" fmla="*/ 44 w 63"/>
                            <a:gd name="T117" fmla="*/ 25 h 64"/>
                            <a:gd name="T118" fmla="*/ 44 w 63"/>
                            <a:gd name="T119" fmla="*/ 25 h 64"/>
                            <a:gd name="T120" fmla="*/ 44 w 63"/>
                            <a:gd name="T121" fmla="*/ 25 h 64"/>
                            <a:gd name="T122" fmla="*/ 44 w 63"/>
                            <a:gd name="T123" fmla="*/ 25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</a:cxnLst>
                          <a:rect l="0" t="0" r="r" b="b"/>
                          <a:pathLst>
                            <a:path w="63" h="64">
                              <a:moveTo>
                                <a:pt x="63" y="34"/>
                              </a:moveTo>
                              <a:lnTo>
                                <a:pt x="63" y="25"/>
                              </a:lnTo>
                              <a:lnTo>
                                <a:pt x="58" y="20"/>
                              </a:lnTo>
                              <a:lnTo>
                                <a:pt x="58" y="15"/>
                              </a:lnTo>
                              <a:lnTo>
                                <a:pt x="53" y="10"/>
                              </a:lnTo>
                              <a:lnTo>
                                <a:pt x="48" y="5"/>
                              </a:lnTo>
                              <a:lnTo>
                                <a:pt x="44" y="0"/>
                              </a:lnTo>
                              <a:lnTo>
                                <a:pt x="39" y="0"/>
                              </a:lnTo>
                              <a:lnTo>
                                <a:pt x="34" y="0"/>
                              </a:lnTo>
                              <a:lnTo>
                                <a:pt x="24" y="0"/>
                              </a:lnTo>
                              <a:lnTo>
                                <a:pt x="20" y="0"/>
                              </a:lnTo>
                              <a:lnTo>
                                <a:pt x="15" y="5"/>
                              </a:lnTo>
                              <a:lnTo>
                                <a:pt x="10" y="10"/>
                              </a:lnTo>
                              <a:lnTo>
                                <a:pt x="5" y="15"/>
                              </a:lnTo>
                              <a:lnTo>
                                <a:pt x="5" y="20"/>
                              </a:lnTo>
                              <a:lnTo>
                                <a:pt x="0" y="25"/>
                              </a:lnTo>
                              <a:lnTo>
                                <a:pt x="0" y="34"/>
                              </a:lnTo>
                              <a:lnTo>
                                <a:pt x="0" y="39"/>
                              </a:lnTo>
                              <a:lnTo>
                                <a:pt x="5" y="44"/>
                              </a:lnTo>
                              <a:lnTo>
                                <a:pt x="5" y="49"/>
                              </a:lnTo>
                              <a:lnTo>
                                <a:pt x="10" y="54"/>
                              </a:lnTo>
                              <a:lnTo>
                                <a:pt x="15" y="59"/>
                              </a:lnTo>
                              <a:lnTo>
                                <a:pt x="20" y="64"/>
                              </a:lnTo>
                              <a:lnTo>
                                <a:pt x="24" y="64"/>
                              </a:lnTo>
                              <a:lnTo>
                                <a:pt x="29" y="64"/>
                              </a:lnTo>
                              <a:lnTo>
                                <a:pt x="34" y="64"/>
                              </a:lnTo>
                              <a:lnTo>
                                <a:pt x="39" y="64"/>
                              </a:lnTo>
                              <a:lnTo>
                                <a:pt x="44" y="64"/>
                              </a:lnTo>
                              <a:lnTo>
                                <a:pt x="48" y="64"/>
                              </a:lnTo>
                              <a:lnTo>
                                <a:pt x="48" y="59"/>
                              </a:lnTo>
                              <a:lnTo>
                                <a:pt x="53" y="59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9"/>
                              </a:lnTo>
                              <a:lnTo>
                                <a:pt x="44" y="49"/>
                              </a:lnTo>
                              <a:lnTo>
                                <a:pt x="44" y="49"/>
                              </a:lnTo>
                              <a:lnTo>
                                <a:pt x="39" y="49"/>
                              </a:lnTo>
                              <a:lnTo>
                                <a:pt x="39" y="54"/>
                              </a:lnTo>
                              <a:lnTo>
                                <a:pt x="34" y="54"/>
                              </a:lnTo>
                              <a:lnTo>
                                <a:pt x="34" y="54"/>
                              </a:lnTo>
                              <a:lnTo>
                                <a:pt x="29" y="54"/>
                              </a:lnTo>
                              <a:lnTo>
                                <a:pt x="24" y="49"/>
                              </a:lnTo>
                              <a:lnTo>
                                <a:pt x="24" y="49"/>
                              </a:lnTo>
                              <a:lnTo>
                                <a:pt x="20" y="44"/>
                              </a:lnTo>
                              <a:lnTo>
                                <a:pt x="20" y="44"/>
                              </a:lnTo>
                              <a:lnTo>
                                <a:pt x="20" y="39"/>
                              </a:lnTo>
                              <a:lnTo>
                                <a:pt x="20" y="39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close/>
                              <a:moveTo>
                                <a:pt x="44" y="25"/>
                              </a:move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0"/>
                              </a:lnTo>
                              <a:lnTo>
                                <a:pt x="20" y="20"/>
                              </a:lnTo>
                              <a:lnTo>
                                <a:pt x="20" y="15"/>
                              </a:lnTo>
                              <a:lnTo>
                                <a:pt x="24" y="15"/>
                              </a:lnTo>
                              <a:lnTo>
                                <a:pt x="24" y="15"/>
                              </a:lnTo>
                              <a:lnTo>
                                <a:pt x="29" y="10"/>
                              </a:lnTo>
                              <a:lnTo>
                                <a:pt x="29" y="10"/>
                              </a:lnTo>
                              <a:lnTo>
                                <a:pt x="34" y="10"/>
                              </a:lnTo>
                              <a:lnTo>
                                <a:pt x="34" y="10"/>
                              </a:lnTo>
                              <a:lnTo>
                                <a:pt x="39" y="10"/>
                              </a:lnTo>
                              <a:lnTo>
                                <a:pt x="39" y="10"/>
                              </a:lnTo>
                              <a:lnTo>
                                <a:pt x="44" y="15"/>
                              </a:lnTo>
                              <a:lnTo>
                                <a:pt x="44" y="15"/>
                              </a:lnTo>
                              <a:lnTo>
                                <a:pt x="44" y="20"/>
                              </a:lnTo>
                              <a:lnTo>
                                <a:pt x="44" y="20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Freeform 43"/>
                      <wps:cNvSpPr>
                        <a:spLocks noEditPoints="1"/>
                      </wps:cNvSpPr>
                      <wps:spPr bwMode="auto">
                        <a:xfrm>
                          <a:off x="373380" y="84455"/>
                          <a:ext cx="40005" cy="40640"/>
                        </a:xfrm>
                        <a:custGeom>
                          <a:avLst/>
                          <a:gdLst>
                            <a:gd name="T0" fmla="*/ 63 w 63"/>
                            <a:gd name="T1" fmla="*/ 25 h 64"/>
                            <a:gd name="T2" fmla="*/ 58 w 63"/>
                            <a:gd name="T3" fmla="*/ 15 h 64"/>
                            <a:gd name="T4" fmla="*/ 48 w 63"/>
                            <a:gd name="T5" fmla="*/ 5 h 64"/>
                            <a:gd name="T6" fmla="*/ 39 w 63"/>
                            <a:gd name="T7" fmla="*/ 0 h 64"/>
                            <a:gd name="T8" fmla="*/ 24 w 63"/>
                            <a:gd name="T9" fmla="*/ 0 h 64"/>
                            <a:gd name="T10" fmla="*/ 15 w 63"/>
                            <a:gd name="T11" fmla="*/ 5 h 64"/>
                            <a:gd name="T12" fmla="*/ 5 w 63"/>
                            <a:gd name="T13" fmla="*/ 15 h 64"/>
                            <a:gd name="T14" fmla="*/ 0 w 63"/>
                            <a:gd name="T15" fmla="*/ 25 h 64"/>
                            <a:gd name="T16" fmla="*/ 0 w 63"/>
                            <a:gd name="T17" fmla="*/ 39 h 64"/>
                            <a:gd name="T18" fmla="*/ 5 w 63"/>
                            <a:gd name="T19" fmla="*/ 49 h 64"/>
                            <a:gd name="T20" fmla="*/ 15 w 63"/>
                            <a:gd name="T21" fmla="*/ 59 h 64"/>
                            <a:gd name="T22" fmla="*/ 24 w 63"/>
                            <a:gd name="T23" fmla="*/ 64 h 64"/>
                            <a:gd name="T24" fmla="*/ 34 w 63"/>
                            <a:gd name="T25" fmla="*/ 64 h 64"/>
                            <a:gd name="T26" fmla="*/ 44 w 63"/>
                            <a:gd name="T27" fmla="*/ 64 h 64"/>
                            <a:gd name="T28" fmla="*/ 48 w 63"/>
                            <a:gd name="T29" fmla="*/ 59 h 64"/>
                            <a:gd name="T30" fmla="*/ 58 w 63"/>
                            <a:gd name="T31" fmla="*/ 54 h 64"/>
                            <a:gd name="T32" fmla="*/ 58 w 63"/>
                            <a:gd name="T33" fmla="*/ 54 h 64"/>
                            <a:gd name="T34" fmla="*/ 58 w 63"/>
                            <a:gd name="T35" fmla="*/ 54 h 64"/>
                            <a:gd name="T36" fmla="*/ 58 w 63"/>
                            <a:gd name="T37" fmla="*/ 54 h 64"/>
                            <a:gd name="T38" fmla="*/ 58 w 63"/>
                            <a:gd name="T39" fmla="*/ 54 h 64"/>
                            <a:gd name="T40" fmla="*/ 58 w 63"/>
                            <a:gd name="T41" fmla="*/ 54 h 64"/>
                            <a:gd name="T42" fmla="*/ 48 w 63"/>
                            <a:gd name="T43" fmla="*/ 44 h 64"/>
                            <a:gd name="T44" fmla="*/ 48 w 63"/>
                            <a:gd name="T45" fmla="*/ 44 h 64"/>
                            <a:gd name="T46" fmla="*/ 48 w 63"/>
                            <a:gd name="T47" fmla="*/ 44 h 64"/>
                            <a:gd name="T48" fmla="*/ 48 w 63"/>
                            <a:gd name="T49" fmla="*/ 44 h 64"/>
                            <a:gd name="T50" fmla="*/ 48 w 63"/>
                            <a:gd name="T51" fmla="*/ 44 h 64"/>
                            <a:gd name="T52" fmla="*/ 48 w 63"/>
                            <a:gd name="T53" fmla="*/ 44 h 64"/>
                            <a:gd name="T54" fmla="*/ 44 w 63"/>
                            <a:gd name="T55" fmla="*/ 49 h 64"/>
                            <a:gd name="T56" fmla="*/ 39 w 63"/>
                            <a:gd name="T57" fmla="*/ 49 h 64"/>
                            <a:gd name="T58" fmla="*/ 34 w 63"/>
                            <a:gd name="T59" fmla="*/ 54 h 64"/>
                            <a:gd name="T60" fmla="*/ 29 w 63"/>
                            <a:gd name="T61" fmla="*/ 54 h 64"/>
                            <a:gd name="T62" fmla="*/ 24 w 63"/>
                            <a:gd name="T63" fmla="*/ 49 h 64"/>
                            <a:gd name="T64" fmla="*/ 20 w 63"/>
                            <a:gd name="T65" fmla="*/ 44 h 64"/>
                            <a:gd name="T66" fmla="*/ 20 w 63"/>
                            <a:gd name="T67" fmla="*/ 39 h 64"/>
                            <a:gd name="T68" fmla="*/ 20 w 63"/>
                            <a:gd name="T69" fmla="*/ 34 h 64"/>
                            <a:gd name="T70" fmla="*/ 20 w 63"/>
                            <a:gd name="T71" fmla="*/ 34 h 64"/>
                            <a:gd name="T72" fmla="*/ 20 w 63"/>
                            <a:gd name="T73" fmla="*/ 34 h 64"/>
                            <a:gd name="T74" fmla="*/ 20 w 63"/>
                            <a:gd name="T75" fmla="*/ 34 h 64"/>
                            <a:gd name="T76" fmla="*/ 20 w 63"/>
                            <a:gd name="T77" fmla="*/ 34 h 64"/>
                            <a:gd name="T78" fmla="*/ 63 w 63"/>
                            <a:gd name="T79" fmla="*/ 34 h 64"/>
                            <a:gd name="T80" fmla="*/ 63 w 63"/>
                            <a:gd name="T81" fmla="*/ 34 h 64"/>
                            <a:gd name="T82" fmla="*/ 63 w 63"/>
                            <a:gd name="T83" fmla="*/ 34 h 64"/>
                            <a:gd name="T84" fmla="*/ 63 w 63"/>
                            <a:gd name="T85" fmla="*/ 34 h 64"/>
                            <a:gd name="T86" fmla="*/ 63 w 63"/>
                            <a:gd name="T87" fmla="*/ 34 h 64"/>
                            <a:gd name="T88" fmla="*/ 20 w 63"/>
                            <a:gd name="T89" fmla="*/ 25 h 64"/>
                            <a:gd name="T90" fmla="*/ 20 w 63"/>
                            <a:gd name="T91" fmla="*/ 25 h 64"/>
                            <a:gd name="T92" fmla="*/ 20 w 63"/>
                            <a:gd name="T93" fmla="*/ 25 h 64"/>
                            <a:gd name="T94" fmla="*/ 20 w 63"/>
                            <a:gd name="T95" fmla="*/ 25 h 64"/>
                            <a:gd name="T96" fmla="*/ 20 w 63"/>
                            <a:gd name="T97" fmla="*/ 25 h 64"/>
                            <a:gd name="T98" fmla="*/ 20 w 63"/>
                            <a:gd name="T99" fmla="*/ 20 h 64"/>
                            <a:gd name="T100" fmla="*/ 20 w 63"/>
                            <a:gd name="T101" fmla="*/ 15 h 64"/>
                            <a:gd name="T102" fmla="*/ 24 w 63"/>
                            <a:gd name="T103" fmla="*/ 15 h 64"/>
                            <a:gd name="T104" fmla="*/ 29 w 63"/>
                            <a:gd name="T105" fmla="*/ 10 h 64"/>
                            <a:gd name="T106" fmla="*/ 34 w 63"/>
                            <a:gd name="T107" fmla="*/ 10 h 64"/>
                            <a:gd name="T108" fmla="*/ 39 w 63"/>
                            <a:gd name="T109" fmla="*/ 10 h 64"/>
                            <a:gd name="T110" fmla="*/ 44 w 63"/>
                            <a:gd name="T111" fmla="*/ 15 h 64"/>
                            <a:gd name="T112" fmla="*/ 44 w 63"/>
                            <a:gd name="T113" fmla="*/ 20 h 64"/>
                            <a:gd name="T114" fmla="*/ 44 w 63"/>
                            <a:gd name="T115" fmla="*/ 25 h 64"/>
                            <a:gd name="T116" fmla="*/ 44 w 63"/>
                            <a:gd name="T117" fmla="*/ 25 h 64"/>
                            <a:gd name="T118" fmla="*/ 44 w 63"/>
                            <a:gd name="T119" fmla="*/ 25 h 64"/>
                            <a:gd name="T120" fmla="*/ 44 w 63"/>
                            <a:gd name="T121" fmla="*/ 25 h 64"/>
                            <a:gd name="T122" fmla="*/ 44 w 63"/>
                            <a:gd name="T123" fmla="*/ 25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  <a:cxn ang="0">
                              <a:pos x="T96" y="T97"/>
                            </a:cxn>
                            <a:cxn ang="0">
                              <a:pos x="T98" y="T99"/>
                            </a:cxn>
                            <a:cxn ang="0">
                              <a:pos x="T100" y="T101"/>
                            </a:cxn>
                            <a:cxn ang="0">
                              <a:pos x="T102" y="T103"/>
                            </a:cxn>
                            <a:cxn ang="0">
                              <a:pos x="T104" y="T105"/>
                            </a:cxn>
                            <a:cxn ang="0">
                              <a:pos x="T106" y="T107"/>
                            </a:cxn>
                            <a:cxn ang="0">
                              <a:pos x="T108" y="T109"/>
                            </a:cxn>
                            <a:cxn ang="0">
                              <a:pos x="T110" y="T111"/>
                            </a:cxn>
                            <a:cxn ang="0">
                              <a:pos x="T112" y="T113"/>
                            </a:cxn>
                            <a:cxn ang="0">
                              <a:pos x="T114" y="T115"/>
                            </a:cxn>
                            <a:cxn ang="0">
                              <a:pos x="T116" y="T117"/>
                            </a:cxn>
                            <a:cxn ang="0">
                              <a:pos x="T118" y="T119"/>
                            </a:cxn>
                            <a:cxn ang="0">
                              <a:pos x="T120" y="T121"/>
                            </a:cxn>
                            <a:cxn ang="0">
                              <a:pos x="T122" y="T123"/>
                            </a:cxn>
                          </a:cxnLst>
                          <a:rect l="0" t="0" r="r" b="b"/>
                          <a:pathLst>
                            <a:path w="63" h="64">
                              <a:moveTo>
                                <a:pt x="63" y="34"/>
                              </a:moveTo>
                              <a:lnTo>
                                <a:pt x="63" y="25"/>
                              </a:lnTo>
                              <a:lnTo>
                                <a:pt x="58" y="20"/>
                              </a:lnTo>
                              <a:lnTo>
                                <a:pt x="58" y="15"/>
                              </a:lnTo>
                              <a:lnTo>
                                <a:pt x="53" y="10"/>
                              </a:lnTo>
                              <a:lnTo>
                                <a:pt x="48" y="5"/>
                              </a:lnTo>
                              <a:lnTo>
                                <a:pt x="44" y="0"/>
                              </a:lnTo>
                              <a:lnTo>
                                <a:pt x="39" y="0"/>
                              </a:lnTo>
                              <a:lnTo>
                                <a:pt x="34" y="0"/>
                              </a:lnTo>
                              <a:lnTo>
                                <a:pt x="24" y="0"/>
                              </a:lnTo>
                              <a:lnTo>
                                <a:pt x="20" y="0"/>
                              </a:lnTo>
                              <a:lnTo>
                                <a:pt x="15" y="5"/>
                              </a:lnTo>
                              <a:lnTo>
                                <a:pt x="10" y="10"/>
                              </a:lnTo>
                              <a:lnTo>
                                <a:pt x="5" y="15"/>
                              </a:lnTo>
                              <a:lnTo>
                                <a:pt x="5" y="20"/>
                              </a:lnTo>
                              <a:lnTo>
                                <a:pt x="0" y="25"/>
                              </a:lnTo>
                              <a:lnTo>
                                <a:pt x="0" y="34"/>
                              </a:lnTo>
                              <a:lnTo>
                                <a:pt x="0" y="39"/>
                              </a:lnTo>
                              <a:lnTo>
                                <a:pt x="5" y="44"/>
                              </a:lnTo>
                              <a:lnTo>
                                <a:pt x="5" y="49"/>
                              </a:lnTo>
                              <a:lnTo>
                                <a:pt x="10" y="54"/>
                              </a:lnTo>
                              <a:lnTo>
                                <a:pt x="15" y="59"/>
                              </a:lnTo>
                              <a:lnTo>
                                <a:pt x="20" y="64"/>
                              </a:lnTo>
                              <a:lnTo>
                                <a:pt x="24" y="64"/>
                              </a:lnTo>
                              <a:lnTo>
                                <a:pt x="29" y="64"/>
                              </a:lnTo>
                              <a:lnTo>
                                <a:pt x="34" y="64"/>
                              </a:lnTo>
                              <a:lnTo>
                                <a:pt x="39" y="64"/>
                              </a:lnTo>
                              <a:lnTo>
                                <a:pt x="44" y="64"/>
                              </a:lnTo>
                              <a:lnTo>
                                <a:pt x="48" y="64"/>
                              </a:lnTo>
                              <a:lnTo>
                                <a:pt x="48" y="59"/>
                              </a:lnTo>
                              <a:lnTo>
                                <a:pt x="53" y="59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58" y="5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4"/>
                              </a:lnTo>
                              <a:lnTo>
                                <a:pt x="48" y="49"/>
                              </a:lnTo>
                              <a:lnTo>
                                <a:pt x="44" y="49"/>
                              </a:lnTo>
                              <a:lnTo>
                                <a:pt x="44" y="49"/>
                              </a:lnTo>
                              <a:lnTo>
                                <a:pt x="39" y="49"/>
                              </a:lnTo>
                              <a:lnTo>
                                <a:pt x="39" y="54"/>
                              </a:lnTo>
                              <a:lnTo>
                                <a:pt x="34" y="54"/>
                              </a:lnTo>
                              <a:lnTo>
                                <a:pt x="34" y="54"/>
                              </a:lnTo>
                              <a:lnTo>
                                <a:pt x="29" y="54"/>
                              </a:lnTo>
                              <a:lnTo>
                                <a:pt x="24" y="49"/>
                              </a:lnTo>
                              <a:lnTo>
                                <a:pt x="24" y="49"/>
                              </a:lnTo>
                              <a:lnTo>
                                <a:pt x="20" y="44"/>
                              </a:lnTo>
                              <a:lnTo>
                                <a:pt x="20" y="44"/>
                              </a:lnTo>
                              <a:lnTo>
                                <a:pt x="20" y="39"/>
                              </a:lnTo>
                              <a:lnTo>
                                <a:pt x="20" y="39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20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lnTo>
                                <a:pt x="63" y="34"/>
                              </a:lnTo>
                              <a:close/>
                              <a:moveTo>
                                <a:pt x="44" y="25"/>
                              </a:move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5"/>
                              </a:lnTo>
                              <a:lnTo>
                                <a:pt x="20" y="20"/>
                              </a:lnTo>
                              <a:lnTo>
                                <a:pt x="20" y="20"/>
                              </a:lnTo>
                              <a:lnTo>
                                <a:pt x="20" y="15"/>
                              </a:lnTo>
                              <a:lnTo>
                                <a:pt x="24" y="15"/>
                              </a:lnTo>
                              <a:lnTo>
                                <a:pt x="24" y="15"/>
                              </a:lnTo>
                              <a:lnTo>
                                <a:pt x="29" y="10"/>
                              </a:lnTo>
                              <a:lnTo>
                                <a:pt x="29" y="10"/>
                              </a:lnTo>
                              <a:lnTo>
                                <a:pt x="34" y="10"/>
                              </a:lnTo>
                              <a:lnTo>
                                <a:pt x="34" y="10"/>
                              </a:lnTo>
                              <a:lnTo>
                                <a:pt x="39" y="10"/>
                              </a:lnTo>
                              <a:lnTo>
                                <a:pt x="39" y="10"/>
                              </a:lnTo>
                              <a:lnTo>
                                <a:pt x="44" y="15"/>
                              </a:lnTo>
                              <a:lnTo>
                                <a:pt x="44" y="15"/>
                              </a:lnTo>
                              <a:lnTo>
                                <a:pt x="44" y="20"/>
                              </a:lnTo>
                              <a:lnTo>
                                <a:pt x="44" y="20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lnTo>
                                <a:pt x="44" y="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Freeform 44"/>
                      <wps:cNvSpPr>
                        <a:spLocks/>
                      </wps:cNvSpPr>
                      <wps:spPr bwMode="auto">
                        <a:xfrm>
                          <a:off x="447040" y="84455"/>
                          <a:ext cx="36830" cy="40640"/>
                        </a:xfrm>
                        <a:custGeom>
                          <a:avLst/>
                          <a:gdLst>
                            <a:gd name="T0" fmla="*/ 43 w 58"/>
                            <a:gd name="T1" fmla="*/ 44 h 64"/>
                            <a:gd name="T2" fmla="*/ 39 w 58"/>
                            <a:gd name="T3" fmla="*/ 49 h 64"/>
                            <a:gd name="T4" fmla="*/ 34 w 58"/>
                            <a:gd name="T5" fmla="*/ 49 h 64"/>
                            <a:gd name="T6" fmla="*/ 29 w 58"/>
                            <a:gd name="T7" fmla="*/ 49 h 64"/>
                            <a:gd name="T8" fmla="*/ 24 w 58"/>
                            <a:gd name="T9" fmla="*/ 49 h 64"/>
                            <a:gd name="T10" fmla="*/ 24 w 58"/>
                            <a:gd name="T11" fmla="*/ 49 h 64"/>
                            <a:gd name="T12" fmla="*/ 19 w 58"/>
                            <a:gd name="T13" fmla="*/ 49 h 64"/>
                            <a:gd name="T14" fmla="*/ 19 w 58"/>
                            <a:gd name="T15" fmla="*/ 44 h 64"/>
                            <a:gd name="T16" fmla="*/ 19 w 58"/>
                            <a:gd name="T17" fmla="*/ 39 h 64"/>
                            <a:gd name="T18" fmla="*/ 19 w 58"/>
                            <a:gd name="T19" fmla="*/ 34 h 64"/>
                            <a:gd name="T20" fmla="*/ 19 w 58"/>
                            <a:gd name="T21" fmla="*/ 25 h 64"/>
                            <a:gd name="T22" fmla="*/ 19 w 58"/>
                            <a:gd name="T23" fmla="*/ 20 h 64"/>
                            <a:gd name="T24" fmla="*/ 19 w 58"/>
                            <a:gd name="T25" fmla="*/ 0 h 64"/>
                            <a:gd name="T26" fmla="*/ 19 w 58"/>
                            <a:gd name="T27" fmla="*/ 0 h 64"/>
                            <a:gd name="T28" fmla="*/ 5 w 58"/>
                            <a:gd name="T29" fmla="*/ 0 h 64"/>
                            <a:gd name="T30" fmla="*/ 0 w 58"/>
                            <a:gd name="T31" fmla="*/ 34 h 64"/>
                            <a:gd name="T32" fmla="*/ 0 w 58"/>
                            <a:gd name="T33" fmla="*/ 34 h 64"/>
                            <a:gd name="T34" fmla="*/ 0 w 58"/>
                            <a:gd name="T35" fmla="*/ 39 h 64"/>
                            <a:gd name="T36" fmla="*/ 0 w 58"/>
                            <a:gd name="T37" fmla="*/ 39 h 64"/>
                            <a:gd name="T38" fmla="*/ 0 w 58"/>
                            <a:gd name="T39" fmla="*/ 44 h 64"/>
                            <a:gd name="T40" fmla="*/ 5 w 58"/>
                            <a:gd name="T41" fmla="*/ 54 h 64"/>
                            <a:gd name="T42" fmla="*/ 5 w 58"/>
                            <a:gd name="T43" fmla="*/ 59 h 64"/>
                            <a:gd name="T44" fmla="*/ 10 w 58"/>
                            <a:gd name="T45" fmla="*/ 64 h 64"/>
                            <a:gd name="T46" fmla="*/ 19 w 58"/>
                            <a:gd name="T47" fmla="*/ 64 h 64"/>
                            <a:gd name="T48" fmla="*/ 29 w 58"/>
                            <a:gd name="T49" fmla="*/ 64 h 64"/>
                            <a:gd name="T50" fmla="*/ 34 w 58"/>
                            <a:gd name="T51" fmla="*/ 64 h 64"/>
                            <a:gd name="T52" fmla="*/ 39 w 58"/>
                            <a:gd name="T53" fmla="*/ 59 h 64"/>
                            <a:gd name="T54" fmla="*/ 43 w 58"/>
                            <a:gd name="T55" fmla="*/ 54 h 64"/>
                            <a:gd name="T56" fmla="*/ 43 w 58"/>
                            <a:gd name="T57" fmla="*/ 54 h 64"/>
                            <a:gd name="T58" fmla="*/ 43 w 58"/>
                            <a:gd name="T59" fmla="*/ 64 h 64"/>
                            <a:gd name="T60" fmla="*/ 58 w 58"/>
                            <a:gd name="T61" fmla="*/ 64 h 64"/>
                            <a:gd name="T62" fmla="*/ 43 w 58"/>
                            <a:gd name="T63" fmla="*/ 0 h 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</a:cxnLst>
                          <a:rect l="0" t="0" r="r" b="b"/>
                          <a:pathLst>
                            <a:path w="58" h="64">
                              <a:moveTo>
                                <a:pt x="43" y="44"/>
                              </a:moveTo>
                              <a:lnTo>
                                <a:pt x="43" y="44"/>
                              </a:lnTo>
                              <a:lnTo>
                                <a:pt x="39" y="44"/>
                              </a:lnTo>
                              <a:lnTo>
                                <a:pt x="39" y="49"/>
                              </a:lnTo>
                              <a:lnTo>
                                <a:pt x="34" y="49"/>
                              </a:lnTo>
                              <a:lnTo>
                                <a:pt x="34" y="49"/>
                              </a:lnTo>
                              <a:lnTo>
                                <a:pt x="34" y="49"/>
                              </a:lnTo>
                              <a:lnTo>
                                <a:pt x="29" y="49"/>
                              </a:lnTo>
                              <a:lnTo>
                                <a:pt x="29" y="49"/>
                              </a:lnTo>
                              <a:lnTo>
                                <a:pt x="24" y="49"/>
                              </a:lnTo>
                              <a:lnTo>
                                <a:pt x="24" y="49"/>
                              </a:lnTo>
                              <a:lnTo>
                                <a:pt x="24" y="49"/>
                              </a:lnTo>
                              <a:lnTo>
                                <a:pt x="19" y="49"/>
                              </a:lnTo>
                              <a:lnTo>
                                <a:pt x="19" y="49"/>
                              </a:lnTo>
                              <a:lnTo>
                                <a:pt x="19" y="44"/>
                              </a:lnTo>
                              <a:lnTo>
                                <a:pt x="19" y="44"/>
                              </a:lnTo>
                              <a:lnTo>
                                <a:pt x="19" y="39"/>
                              </a:lnTo>
                              <a:lnTo>
                                <a:pt x="19" y="39"/>
                              </a:lnTo>
                              <a:lnTo>
                                <a:pt x="19" y="34"/>
                              </a:lnTo>
                              <a:lnTo>
                                <a:pt x="19" y="34"/>
                              </a:lnTo>
                              <a:lnTo>
                                <a:pt x="19" y="30"/>
                              </a:lnTo>
                              <a:lnTo>
                                <a:pt x="19" y="25"/>
                              </a:lnTo>
                              <a:lnTo>
                                <a:pt x="19" y="25"/>
                              </a:lnTo>
                              <a:lnTo>
                                <a:pt x="19" y="20"/>
                              </a:lnTo>
                              <a:lnTo>
                                <a:pt x="19" y="15"/>
                              </a:lnTo>
                              <a:lnTo>
                                <a:pt x="19" y="0"/>
                              </a:lnTo>
                              <a:lnTo>
                                <a:pt x="19" y="0"/>
                              </a:lnTo>
                              <a:lnTo>
                                <a:pt x="19" y="0"/>
                              </a:lnTo>
                              <a:lnTo>
                                <a:pt x="5" y="0"/>
                              </a:lnTo>
                              <a:lnTo>
                                <a:pt x="5" y="0"/>
                              </a:lnTo>
                              <a:lnTo>
                                <a:pt x="5" y="0"/>
                              </a:lnTo>
                              <a:lnTo>
                                <a:pt x="0" y="34"/>
                              </a:lnTo>
                              <a:lnTo>
                                <a:pt x="0" y="34"/>
                              </a:lnTo>
                              <a:lnTo>
                                <a:pt x="0" y="34"/>
                              </a:lnTo>
                              <a:lnTo>
                                <a:pt x="0" y="34"/>
                              </a:lnTo>
                              <a:lnTo>
                                <a:pt x="0" y="39"/>
                              </a:lnTo>
                              <a:lnTo>
                                <a:pt x="0" y="39"/>
                              </a:lnTo>
                              <a:lnTo>
                                <a:pt x="0" y="39"/>
                              </a:lnTo>
                              <a:lnTo>
                                <a:pt x="0" y="44"/>
                              </a:lnTo>
                              <a:lnTo>
                                <a:pt x="0" y="44"/>
                              </a:lnTo>
                              <a:lnTo>
                                <a:pt x="0" y="49"/>
                              </a:lnTo>
                              <a:lnTo>
                                <a:pt x="5" y="54"/>
                              </a:lnTo>
                              <a:lnTo>
                                <a:pt x="5" y="54"/>
                              </a:lnTo>
                              <a:lnTo>
                                <a:pt x="5" y="59"/>
                              </a:lnTo>
                              <a:lnTo>
                                <a:pt x="10" y="59"/>
                              </a:lnTo>
                              <a:lnTo>
                                <a:pt x="10" y="64"/>
                              </a:lnTo>
                              <a:lnTo>
                                <a:pt x="14" y="64"/>
                              </a:lnTo>
                              <a:lnTo>
                                <a:pt x="19" y="64"/>
                              </a:lnTo>
                              <a:lnTo>
                                <a:pt x="24" y="64"/>
                              </a:lnTo>
                              <a:lnTo>
                                <a:pt x="29" y="64"/>
                              </a:lnTo>
                              <a:lnTo>
                                <a:pt x="29" y="64"/>
                              </a:lnTo>
                              <a:lnTo>
                                <a:pt x="34" y="64"/>
                              </a:lnTo>
                              <a:lnTo>
                                <a:pt x="34" y="59"/>
                              </a:lnTo>
                              <a:lnTo>
                                <a:pt x="39" y="59"/>
                              </a:lnTo>
                              <a:lnTo>
                                <a:pt x="39" y="59"/>
                              </a:lnTo>
                              <a:lnTo>
                                <a:pt x="43" y="54"/>
                              </a:lnTo>
                              <a:lnTo>
                                <a:pt x="43" y="54"/>
                              </a:lnTo>
                              <a:lnTo>
                                <a:pt x="43" y="54"/>
                              </a:lnTo>
                              <a:lnTo>
                                <a:pt x="43" y="64"/>
                              </a:lnTo>
                              <a:lnTo>
                                <a:pt x="43" y="64"/>
                              </a:lnTo>
                              <a:lnTo>
                                <a:pt x="43" y="64"/>
                              </a:lnTo>
                              <a:lnTo>
                                <a:pt x="58" y="64"/>
                              </a:lnTo>
                              <a:lnTo>
                                <a:pt x="58" y="0"/>
                              </a:lnTo>
                              <a:lnTo>
                                <a:pt x="43" y="0"/>
                              </a:lnTo>
                              <a:lnTo>
                                <a:pt x="43" y="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AD61EF8" id="LogoFootEX" o:spid="_x0000_s1026" editas="canvas" style="position:absolute;margin-left:0;margin-top:-82.4pt;width:54pt;height:16.5pt;z-index:251656704;mso-position-vertical-relative:page" coordsize="6858,2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">
              <v:shape id="_x0000_s1027" type="#_x0000_t75" style="position:absolute;width:6858;height:2095;visibility:visible;mso-wrap-style:square">
                <v:fill o:detectmouseclick="t"/>
                <v:path o:connecttype="none"/>
              </v:shape>
              <v:shape id="Freeform 32" o:spid="_x0000_s1028" style="position:absolute;left:5264;top:844;width:216;height:406;visibility:visible;mso-wrap-style:square;v-text-anchor:top" coordsize="34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" path="m34,r,l34,r,l34,r,l34,r,l34,r,l34,r,l34,r,l34,,29,r,l29,,24,r,l20,5r,l20,5r-5,5l15,10r,l15,10r,l15,10r,l15,15r,l15,15r,-5l15,r,l15,,,,,,,,,64r,l,64r15,l15,64r,l15,25r,-5l20,20r,l20,15r4,l24,15r5,l29,15r,l29,15r,l29,15r,l34,15r,l34,15r,l34,15r,l34,15r,l34,15r,l34,15r,l34,r,xe" fillcolor="black" stroked="f">
                <v:path arrowok="t" o:connecttype="custom" o:connectlocs="21590,0;21590,0;21590,0;21590,0;21590,0;21590,0;21590,0;18415,0;18415,0;15240,0;12700,3175;9525,6350;9525,6350;9525,6350;9525,6350;9525,9525;9525,6350;9525,0;0,0;0,0;0,40640;9525,40640;9525,40640;9525,12700;12700,12700;15240,9525;18415,9525;18415,9525;18415,9525;18415,9525;21590,9525;21590,9525;21590,9525;21590,9525;21590,9525;21590,9525;21590,0" o:connectangles="0,0,0,0,0,0,0,0,0,0,0,0,0,0,0,0,0,0,0,0,0,0,0,0,0,0,0,0,0,0,0,0,0,0,0,0,0"/>
              </v:shape>
              <v:shape id="Freeform 33" o:spid="_x0000_s1029" style="position:absolute;left:5784;top:844;width:369;height:406;visibility:visible;mso-wrap-style:square;v-text-anchor:top" coordsize="58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" path="m58,34r,-9l58,20,53,15r,-5l48,5,44,,39,,29,,24,,15,,10,5,5,10r,5l,20r,5l,34r,5l,44r5,5l5,54r5,5l15,64r9,l29,64r5,l39,64r,l44,64r4,-5l53,59r,-5l58,54r,l58,54r,l58,54r,l58,54r,l58,54r,l58,54,48,44r,l48,44r,l48,44r,l48,44r,l48,44r,l44,44r,5l44,49r-5,l39,49r-5,5l34,54r-5,l29,54,24,49r-4,l20,44r,l15,39r,l15,34r,l15,34r,l15,34r,l15,34r,l15,34r,l58,34r,l58,34r,l58,34r,l58,34r,l58,34r,xm44,25r-29,l15,25r,l15,25r,l15,25r,l15,25r,l15,25r,-5l20,20r,-5l20,15r4,l24,10r5,l29,10r5,l34,10r5,l39,15r,l44,20r,l44,25r,l44,25r,l44,25r,l44,25r,l44,25r,xe" fillcolor="black" stroked="f">
                <v:path arrowok="t" o:connecttype="custom" o:connectlocs="36830,15875;33655,9525;30480,3175;24765,0;15240,0;6350,3175;3175,9525;0,15875;0,24765;3175,31115;6350,37465;15240,40640;21590,40640;24765,40640;30480,37465;33655,34290;36830,34290;36830,34290;36830,34290;36830,34290;36830,34290;30480,27940;30480,27940;30480,27940;30480,27940;30480,27940;27940,27940;27940,31115;24765,31115;21590,34290;18415,34290;12700,31115;12700,27940;9525,24765;9525,21590;9525,21590;9525,21590;9525,21590;9525,21590;36830,21590;36830,21590;36830,21590;36830,21590;36830,21590;9525,15875;9525,15875;9525,15875;9525,15875;9525,15875;9525,12700;12700,9525;15240,9525;18415,6350;21590,6350;24765,6350;24765,9525;27940,12700;27940,15875;27940,15875;27940,15875;27940,15875;27940,15875" o:connectangles="0,0,0,0,0,0,0,0,0,0,0,0,0,0,0,0,0,0,0,0,0,0,0,0,0,0,0,0,0,0,0,0,0,0,0,0,0,0,0,0,0,0,0,0,0,0,0,0,0,0,0,0,0,0,0,0,0,0,0,0,0,0"/>
                <o:lock v:ext="edit" verticies="t"/>
              </v:shape>
              <v:shape id="Freeform 34" o:spid="_x0000_s1030" style="position:absolute;left:5784;top:844;width:369;height:406;visibility:visible;mso-wrap-style:square;v-text-anchor:top" coordsize="58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" path="m58,34r,-9l58,20,53,15r,-5l48,5,44,,39,,29,,24,,15,,10,5,5,10r,5l,20r,5l,34r,5l,44r5,5l5,54r5,5l15,64r9,l29,64r5,l39,64r,l44,64r4,-5l53,59r,-5l58,54r,l58,54r,l58,54r,l58,54r,l58,54r,l58,54,48,44r,l48,44r,l48,44r,l48,44r,l48,44r,l44,44r,5l44,49r-5,l39,49r-5,5l34,54r-5,l29,54,24,49r-4,l20,44r,l15,39r,l15,34r,l15,34r,l15,34r,l15,34r,l15,34r,l58,34r,l58,34r,l58,34r,l58,34r,l58,34r,xm44,25r-29,l15,25r,l15,25r,l15,25r,l15,25r,l15,25r,-5l20,20r,-5l20,15r4,l24,10r5,l29,10r5,l34,10r5,l39,15r,l44,20r,l44,25r,l44,25r,l44,25r,l44,25r,l44,25r,xe" fillcolor="black" stroked="f">
                <v:path arrowok="t" o:connecttype="custom" o:connectlocs="36830,15875;33655,9525;30480,3175;24765,0;15240,0;6350,3175;3175,9525;0,15875;0,24765;3175,31115;6350,37465;15240,40640;21590,40640;24765,40640;30480,37465;33655,34290;36830,34290;36830,34290;36830,34290;36830,34290;36830,34290;30480,27940;30480,27940;30480,27940;30480,27940;30480,27940;27940,27940;27940,31115;24765,31115;21590,34290;18415,34290;12700,31115;12700,27940;9525,24765;9525,21590;9525,21590;9525,21590;9525,21590;9525,21590;36830,21590;36830,21590;36830,21590;36830,21590;36830,21590;9525,15875;9525,15875;9525,15875;9525,15875;9525,15875;9525,12700;12700,9525;15240,9525;18415,6350;21590,6350;24765,6350;24765,9525;27940,12700;27940,15875;27940,15875;27940,15875;27940,15875;27940,15875" o:connectangles="0,0,0,0,0,0,0,0,0,0,0,0,0,0,0,0,0,0,0,0,0,0,0,0,0,0,0,0,0,0,0,0,0,0,0,0,0,0,0,0,0,0,0,0,0,0,0,0,0,0,0,0,0,0,0,0,0,0,0,0,0,0"/>
                <o:lock v:ext="edit" verticies="t"/>
              </v:shape>
              <v:shape id="Freeform 35" o:spid="_x0000_s1031" style="position:absolute;left:1746;top:31;width:946;height:940;visibility:visible;mso-wrap-style:square;v-text-anchor:top" coordsize="149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" path="m43,5l38,,34,,29,,24,,19,,14,,9,,5,5r,5l,15r,5l,25r,l,29r5,5l5,39,106,143r,l111,143r5,5l120,148r5,l130,148r5,l140,143r4,l144,138r5,-5l149,128r,-5l149,118r,-5l144,113r,-5l43,5xe" fillcolor="black" stroked="f">
                <v:path arrowok="t" o:connecttype="custom" o:connectlocs="27305,3175;24130,0;21590,0;18415,0;15240,0;12065,0;8890,0;5715,0;3175,3175;3175,6350;0,9525;0,12700;0,15875;0,15875;0,18415;3175,21590;3175,24765;67310,90805;67310,90805;70485,90805;73660,93980;76200,93980;79375,93980;82550,93980;85725,93980;88900,90805;91440,90805;91440,87630;94615,84455;94615,81280;94615,78105;94615,74930;94615,71755;91440,71755;91440,68580;27305,3175" o:connectangles="0,0,0,0,0,0,0,0,0,0,0,0,0,0,0,0,0,0,0,0,0,0,0,0,0,0,0,0,0,0,0,0,0,0,0,0"/>
              </v:shape>
              <v:shape id="Freeform 36" o:spid="_x0000_s1032" style="position:absolute;left:2819;top:31;width:946;height:940;visibility:visible;mso-wrap-style:square;v-text-anchor:top" coordsize="149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" path="m9,143r,l14,148r5,l24,148r5,l33,148r5,-5l43,143,144,39r,-5l149,29r,-4l149,25r,-5l149,15r-5,-5l144,5,139,r-4,l130,r-5,l120,r-5,l110,r,5l9,108r,l4,113r,l,118r,5l,128r4,5l4,138r5,5xe" fillcolor="black" stroked="f">
                <v:path arrowok="t" o:connecttype="custom" o:connectlocs="5715,90805;5715,90805;8890,93980;12065,93980;15240,93980;18415,93980;20955,93980;24130,90805;27305,90805;91440,24765;91440,21590;94615,18415;94615,15875;94615,15875;94615,12700;94615,9525;91440,6350;91440,3175;88265,0;85725,0;82550,0;79375,0;76200,0;73025,0;69850,0;69850,3175;5715,68580;5715,68580;2540,71755;2540,71755;0,74930;0,78105;0,81280;2540,84455;2540,87630;5715,90805" o:connectangles="0,0,0,0,0,0,0,0,0,0,0,0,0,0,0,0,0,0,0,0,0,0,0,0,0,0,0,0,0,0,0,0,0,0,0,0"/>
              </v:shape>
              <v:shape id="Freeform 37" o:spid="_x0000_s1033" style="position:absolute;left:1746;top:1123;width:946;height:940;visibility:visible;mso-wrap-style:square;v-text-anchor:top" coordsize="149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" path="m106,5r,l5,109r,5l,119r,4l,123r,5l,133r5,5l5,143r4,5l14,148r5,l24,148r5,l34,148r4,l43,143,144,40r,l149,35r,-5l149,25r,-5l149,15r-5,-5l144,5r-4,l135,r-5,l125,r-5,l116,r-5,5l106,5xe" fillcolor="black" stroked="f">
                <v:path arrowok="t" o:connecttype="custom" o:connectlocs="67310,3175;67310,3175;3175,69215;3175,72390;0,75565;0,78105;0,78105;0,81280;0,84455;3175,87630;3175,90805;5715,93980;8890,93980;12065,93980;15240,93980;18415,93980;21590,93980;24130,93980;27305,90805;91440,25400;91440,25400;94615,22225;94615,19050;94615,15875;94615,12700;94615,9525;91440,6350;91440,3175;88900,3175;85725,0;82550,0;79375,0;76200,0;73660,0;70485,3175;67310,3175" o:connectangles="0,0,0,0,0,0,0,0,0,0,0,0,0,0,0,0,0,0,0,0,0,0,0,0,0,0,0,0,0,0,0,0,0,0,0,0"/>
              </v:shape>
              <v:shape id="Freeform 38" o:spid="_x0000_s1034" style="position:absolute;left:2819;top:1123;width:946;height:940;visibility:visible;mso-wrap-style:square;v-text-anchor:top" coordsize="149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" path="m43,5r-5,l33,,29,,24,,19,,14,,9,5r,l4,10r,5l,20r,5l,30r4,5l4,35r5,5l9,40,110,143r,5l115,148r5,l125,148r5,l135,148r4,l144,143r,-5l149,133r,-5l149,123r,l149,119r-5,-5l144,109,43,5xe" fillcolor="black" stroked="f">
                <v:path arrowok="t" o:connecttype="custom" o:connectlocs="27305,3175;24130,3175;20955,0;18415,0;15240,0;12065,0;8890,0;5715,3175;5715,3175;2540,6350;2540,9525;0,12700;0,15875;0,19050;2540,22225;2540,22225;5715,25400;5715,25400;69850,90805;69850,93980;73025,93980;76200,93980;79375,93980;82550,93980;85725,93980;88265,93980;91440,90805;91440,87630;94615,84455;94615,81280;94615,78105;94615,78105;94615,75565;91440,72390;91440,69215;27305,3175" o:connectangles="0,0,0,0,0,0,0,0,0,0,0,0,0,0,0,0,0,0,0,0,0,0,0,0,0,0,0,0,0,0,0,0,0,0,0,0"/>
              </v:shape>
              <v:shape id="Freeform 39" o:spid="_x0000_s1035" style="position:absolute;top:31;width:1289;height:2001;visibility:visible;mso-wrap-style:square;v-text-anchor:top" coordsize="203,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" path="m178,266r-125,l53,266r,l53,266,53,49r,l53,49r,l53,49r,l178,49r5,-5l188,44r5,l198,39r5,-5l203,34r,-5l203,25r,-5l203,15r,-5l198,5r-5,l188,r-5,l178,,,,,,,,,,,310r,l,315r,l,315r,l178,315r5,-5l188,310r5,l198,305r5,-5l203,300r,-5l203,291r,-5l203,281r,-5l198,271r-5,l188,266r-5,l178,266xe" fillcolor="black" stroked="f">
                <v:path arrowok="t" o:connecttype="custom" o:connectlocs="113030,168910;33655,168910;33655,168910;33655,168910;33655,168910;33655,31115;33655,31115;33655,31115;33655,31115;33655,31115;33655,31115;113030,31115;116205,27940;119380,27940;122555,27940;125730,24765;128905,21590;128905,21590;128905,18415;128905,15875;128905,12700;128905,9525;128905,6350;125730,3175;122555,3175;119380,0;116205,0;113030,0;0,0;0,0;0,0;0,0;0,196850;0,196850;0,200025;0,200025;0,200025;0,200025;113030,200025;116205,196850;119380,196850;122555,196850;125730,193675;128905,190500;128905,190500;128905,187325;128905,184785;128905,181610;128905,178435;128905,175260;125730,172085;122555,172085;119380,168910;116205,168910;113030,168910" o:connectangles="0,0,0,0,0,0,0,0,0,0,0,0,0,0,0,0,0,0,0,0,0,0,0,0,0,0,0,0,0,0,0,0,0,0,0,0,0,0,0,0,0,0,0,0,0,0,0,0,0,0,0,0,0,0,0"/>
              </v:shape>
              <v:shape id="Freeform 40" o:spid="_x0000_s1036" style="position:absolute;left:641;top:876;width:1562;height:311;visibility:visible;mso-wrap-style:square;v-text-anchor:top" coordsize="2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" path="m222,49r,l222,49r5,l232,49r5,-5l237,44r4,-5l241,34r5,-5l246,25r,-5l241,15r,l237,10r,-5l232,5,227,r-5,l222,,,,,,,,,,,,,49r,l,49r,l,49r,l222,49r,xe" fillcolor="black" stroked="f">
                <v:path arrowok="t" o:connecttype="custom" o:connectlocs="140970,31115;140970,31115;140970,31115;144145,31115;147320,31115;150495,27940;150495,27940;153035,24765;153035,21590;156210,18415;156210,15875;156210,12700;153035,9525;153035,9525;150495,6350;150495,3175;147320,3175;144145,0;140970,0;140970,0;0,0;0,0;0,0;0,0;0,0;0,31115;0,31115;0,31115;0,31115;0,31115;0,31115;140970,31115;140970,31115" o:connectangles="0,0,0,0,0,0,0,0,0,0,0,0,0,0,0,0,0,0,0,0,0,0,0,0,0,0,0,0,0,0,0,0,0"/>
              </v:shape>
              <v:shape id="Freeform 41" o:spid="_x0000_s1037" style="position:absolute;left:6457;top:844;width:401;height:406;visibility:visible;mso-wrap-style:square;v-text-anchor:top" coordsize="63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" path="m44,34l63,5r,l63,5,49,r,l49,,34,20r,l34,20,15,r,l15,,,5r,l,5,24,34,,59r,l,59r15,5l15,64r,l34,44,49,64r,l49,64,63,59r,l63,59,44,34r,l44,34xe" fillcolor="black" stroked="f">
                <v:path arrowok="t" o:connecttype="custom" o:connectlocs="27940,21590;40005,3175;40005,3175;40005,3175;31115,0;31115,0;31115,0;21590,12700;21590,12700;21590,12700;9525,0;9525,0;9525,0;0,3175;0,3175;0,3175;15240,21590;0,37465;0,37465;0,37465;9525,40640;9525,40640;9525,40640;21590,27940;31115,40640;31115,40640;31115,40640;40005,37465;40005,37465;40005,37465;27940,21590;27940,21590;27940,21590" o:connectangles="0,0,0,0,0,0,0,0,0,0,0,0,0,0,0,0,0,0,0,0,0,0,0,0,0,0,0,0,0,0,0,0,0"/>
              </v:shape>
              <v:shape id="Freeform 42" o:spid="_x0000_s1038" style="position:absolute;left:3733;top:844;width:400;height:406;visibility:visible;mso-wrap-style:square;v-text-anchor:top" coordsize="63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" path="m63,34r,-9l58,20r,-5l53,10,48,5,44,,39,,34,,24,,20,,15,5r-5,5l5,15r,5l,25r,9l,39r5,5l5,49r5,5l15,59r5,5l24,64r5,l34,64r5,l44,64r4,l48,59r5,l58,54r,l58,54r,l58,54r,l58,54r,l58,54r,l58,54r,l48,44r,l48,44r,l48,44r,l48,44r,l48,44r,l48,44r,5l44,49r,l39,49r,5l34,54r,l29,54,24,49r,l20,44r,l20,39r,l20,34r,l20,34r,l20,34r,l20,34r,l20,34r,l63,34r,l63,34r,l63,34r,l63,34r,l63,34r,xm44,25r-24,l20,25r,l20,25r,l20,25r,l20,25r,l20,25r,-5l20,20r,-5l24,15r,l29,10r,l34,10r,l39,10r,l44,15r,l44,20r,l44,25r,l44,25r,l44,25r,l44,25r,l44,25r,xe" fillcolor="black" stroked="f">
                <v:path arrowok="t" o:connecttype="custom" o:connectlocs="40005,15875;36830,9525;30480,3175;24765,0;15240,0;9525,3175;3175,9525;0,15875;0,24765;3175,31115;9525,37465;15240,40640;21590,40640;27940,40640;30480,37465;36830,34290;36830,34290;36830,34290;36830,34290;36830,34290;36830,34290;30480,27940;30480,27940;30480,27940;30480,27940;30480,27940;30480,27940;27940,31115;24765,31115;21590,34290;18415,34290;15240,31115;12700,27940;12700,24765;12700,21590;12700,21590;12700,21590;12700,21590;12700,21590;40005,21590;40005,21590;40005,21590;40005,21590;40005,21590;12700,15875;12700,15875;12700,15875;12700,15875;12700,15875;12700,12700;12700,9525;15240,9525;18415,6350;21590,6350;24765,6350;27940,9525;27940,12700;27940,15875;27940,15875;27940,15875;27940,15875;27940,15875" o:connectangles="0,0,0,0,0,0,0,0,0,0,0,0,0,0,0,0,0,0,0,0,0,0,0,0,0,0,0,0,0,0,0,0,0,0,0,0,0,0,0,0,0,0,0,0,0,0,0,0,0,0,0,0,0,0,0,0,0,0,0,0,0,0"/>
                <o:lock v:ext="edit" verticies="t"/>
              </v:shape>
              <v:shape id="Freeform 43" o:spid="_x0000_s1039" style="position:absolute;left:3733;top:844;width:400;height:406;visibility:visible;mso-wrap-style:square;v-text-anchor:top" coordsize="63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" path="m63,34r,-9l58,20r,-5l53,10,48,5,44,,39,,34,,24,,20,,15,5r-5,5l5,15r,5l,25r,9l,39r5,5l5,49r5,5l15,59r5,5l24,64r5,l34,64r5,l44,64r4,l48,59r5,l58,54r,l58,54r,l58,54r,l58,54r,l58,54r,l58,54r,l48,44r,l48,44r,l48,44r,l48,44r,l48,44r,l48,44r,5l44,49r,l39,49r,5l34,54r,l29,54,24,49r,l20,44r,l20,39r,l20,34r,l20,34r,l20,34r,l20,34r,l20,34r,l63,34r,l63,34r,l63,34r,l63,34r,l63,34r,xm44,25r-24,l20,25r,l20,25r,l20,25r,l20,25r,l20,25r,-5l20,20r,-5l24,15r,l29,10r,l34,10r,l39,10r,l44,15r,l44,20r,l44,25r,l44,25r,l44,25r,l44,25r,l44,25r,xe" fillcolor="black" stroked="f">
                <v:path arrowok="t" o:connecttype="custom" o:connectlocs="40005,15875;36830,9525;30480,3175;24765,0;15240,0;9525,3175;3175,9525;0,15875;0,24765;3175,31115;9525,37465;15240,40640;21590,40640;27940,40640;30480,37465;36830,34290;36830,34290;36830,34290;36830,34290;36830,34290;36830,34290;30480,27940;30480,27940;30480,27940;30480,27940;30480,27940;30480,27940;27940,31115;24765,31115;21590,34290;18415,34290;15240,31115;12700,27940;12700,24765;12700,21590;12700,21590;12700,21590;12700,21590;12700,21590;40005,21590;40005,21590;40005,21590;40005,21590;40005,21590;12700,15875;12700,15875;12700,15875;12700,15875;12700,15875;12700,12700;12700,9525;15240,9525;18415,6350;21590,6350;24765,6350;27940,9525;27940,12700;27940,15875;27940,15875;27940,15875;27940,15875;27940,15875" o:connectangles="0,0,0,0,0,0,0,0,0,0,0,0,0,0,0,0,0,0,0,0,0,0,0,0,0,0,0,0,0,0,0,0,0,0,0,0,0,0,0,0,0,0,0,0,0,0,0,0,0,0,0,0,0,0,0,0,0,0,0,0,0,0"/>
                <o:lock v:ext="edit" verticies="t"/>
              </v:shape>
              <v:shape id="Freeform 44" o:spid="_x0000_s1040" style="position:absolute;left:4470;top:844;width:368;height:406;visibility:visible;mso-wrap-style:square;v-text-anchor:top" coordsize="58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" path="m43,44r,l39,44r,5l34,49r,l34,49r-5,l29,49r-5,l24,49r,l19,49r,l19,44r,l19,39r,l19,34r,l19,30r,-5l19,25r,-5l19,15,19,r,l19,,5,r,l5,,,34r,l,34r,l,39r,l,39r,5l,44r,5l5,54r,l5,59r5,l10,64r4,l19,64r5,l29,64r,l34,64r,-5l39,59r,l43,54r,l43,54r,10l43,64r,l58,64,58,,43,r,44xe" fillcolor="black" stroked="f">
                <v:path arrowok="t" o:connecttype="custom" o:connectlocs="27305,27940;24765,31115;21590,31115;18415,31115;15240,31115;15240,31115;12065,31115;12065,27940;12065,24765;12065,21590;12065,15875;12065,12700;12065,0;12065,0;3175,0;0,21590;0,21590;0,24765;0,24765;0,27940;3175,34290;3175,37465;6350,40640;12065,40640;18415,40640;21590,40640;24765,37465;27305,34290;27305,34290;27305,40640;36830,40640;27305,0" o:connectangles="0,0,0,0,0,0,0,0,0,0,0,0,0,0,0,0,0,0,0,0,0,0,0,0,0,0,0,0,0,0,0,0"/>
              </v:shape>
              <w10:wrap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03.5pt;height:85.5pt" wrapcoords="-157 0 -157 21411 21600 21411 21600 0 -157 0" o:bullet="t" o:allowoverlap="f">
        <v:imagedata r:id="rId1" o:title="warn" chromakey="white"/>
      </v:shape>
    </w:pict>
  </w:numPicBullet>
  <w:abstractNum w:abstractNumId="0" w15:restartNumberingAfterBreak="0">
    <w:nsid w:val="FFFFFF7C"/>
    <w:multiLevelType w:val="singleLevel"/>
    <w:tmpl w:val="698ED9D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F529BB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511E42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E04DE5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12A44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680716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8CE2DB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F7E9F0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1BC6B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770B2D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E70D14"/>
    <w:multiLevelType w:val="singleLevel"/>
    <w:tmpl w:val="CE4A9A3A"/>
    <w:lvl w:ilvl="0">
      <w:start w:val="1"/>
      <w:numFmt w:val="bullet"/>
      <w:lvlText w:val="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</w:abstractNum>
  <w:abstractNum w:abstractNumId="11" w15:restartNumberingAfterBreak="0">
    <w:nsid w:val="0939756B"/>
    <w:multiLevelType w:val="hybridMultilevel"/>
    <w:tmpl w:val="C8863B08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A2B4B7A"/>
    <w:multiLevelType w:val="hybridMultilevel"/>
    <w:tmpl w:val="A8EE3E74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EEC26C9"/>
    <w:multiLevelType w:val="hybridMultilevel"/>
    <w:tmpl w:val="50DC6F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DE4F86"/>
    <w:multiLevelType w:val="hybridMultilevel"/>
    <w:tmpl w:val="3C26040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9300B95"/>
    <w:multiLevelType w:val="hybridMultilevel"/>
    <w:tmpl w:val="17BC0FFE"/>
    <w:lvl w:ilvl="0" w:tplc="F40879AE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2F1BB2"/>
    <w:multiLevelType w:val="multilevel"/>
    <w:tmpl w:val="17BC0FFE"/>
    <w:lvl w:ilvl="0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E26400F"/>
    <w:multiLevelType w:val="hybridMultilevel"/>
    <w:tmpl w:val="6DC0F298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924F74"/>
    <w:multiLevelType w:val="hybridMultilevel"/>
    <w:tmpl w:val="B70CDA60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050FCE"/>
    <w:multiLevelType w:val="hybridMultilevel"/>
    <w:tmpl w:val="0FA801EC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2E1A49"/>
    <w:multiLevelType w:val="multilevel"/>
    <w:tmpl w:val="17BC0FFE"/>
    <w:lvl w:ilvl="0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8B06DE"/>
    <w:multiLevelType w:val="hybridMultilevel"/>
    <w:tmpl w:val="CC125C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E61E47"/>
    <w:multiLevelType w:val="multilevel"/>
    <w:tmpl w:val="17BC0FFE"/>
    <w:lvl w:ilvl="0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DC0293"/>
    <w:multiLevelType w:val="hybridMultilevel"/>
    <w:tmpl w:val="2438C8FE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2411B0"/>
    <w:multiLevelType w:val="hybridMultilevel"/>
    <w:tmpl w:val="75A0E382"/>
    <w:lvl w:ilvl="0" w:tplc="0B02BE6A">
      <w:start w:val="1"/>
      <w:numFmt w:val="bullet"/>
      <w:pStyle w:val="BulletlisteTex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4A46DC"/>
    <w:multiLevelType w:val="multilevel"/>
    <w:tmpl w:val="B7E443D6"/>
    <w:lvl w:ilvl="0">
      <w:start w:val="1"/>
      <w:numFmt w:val="bullet"/>
      <w:lvlText w:val=""/>
      <w:lvlJc w:val="left"/>
      <w:pPr>
        <w:tabs>
          <w:tab w:val="num" w:pos="357"/>
        </w:tabs>
        <w:ind w:left="357" w:firstLine="3"/>
      </w:pPr>
      <w:rPr>
        <w:rFonts w:ascii="Wingdings" w:hAnsi="Wingdings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9E49C9"/>
    <w:multiLevelType w:val="hybridMultilevel"/>
    <w:tmpl w:val="ECC875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D85E8A"/>
    <w:multiLevelType w:val="multilevel"/>
    <w:tmpl w:val="17BC0FFE"/>
    <w:lvl w:ilvl="0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3764F8"/>
    <w:multiLevelType w:val="hybridMultilevel"/>
    <w:tmpl w:val="B7E443D6"/>
    <w:lvl w:ilvl="0" w:tplc="2690C4A0">
      <w:start w:val="1"/>
      <w:numFmt w:val="bullet"/>
      <w:lvlText w:val=""/>
      <w:lvlJc w:val="left"/>
      <w:pPr>
        <w:tabs>
          <w:tab w:val="num" w:pos="357"/>
        </w:tabs>
        <w:ind w:left="357" w:firstLine="3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251207"/>
    <w:multiLevelType w:val="multilevel"/>
    <w:tmpl w:val="17BC0FFE"/>
    <w:lvl w:ilvl="0">
      <w:start w:val="1"/>
      <w:numFmt w:val="bullet"/>
      <w:lvlText w:val=""/>
      <w:lvlJc w:val="left"/>
      <w:pPr>
        <w:tabs>
          <w:tab w:val="num" w:pos="357"/>
        </w:tabs>
        <w:ind w:left="357" w:hanging="357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113932"/>
    <w:multiLevelType w:val="hybridMultilevel"/>
    <w:tmpl w:val="FBB276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80553F7"/>
    <w:multiLevelType w:val="multilevel"/>
    <w:tmpl w:val="2438C8FE"/>
    <w:lvl w:ilvl="0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801265"/>
    <w:multiLevelType w:val="hybridMultilevel"/>
    <w:tmpl w:val="C1B4A242"/>
    <w:lvl w:ilvl="0" w:tplc="FF04D2CE">
      <w:start w:val="1"/>
      <w:numFmt w:val="bullet"/>
      <w:lvlText w:val="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32"/>
  </w:num>
  <w:num w:numId="13">
    <w:abstractNumId w:val="19"/>
  </w:num>
  <w:num w:numId="14">
    <w:abstractNumId w:val="11"/>
  </w:num>
  <w:num w:numId="15">
    <w:abstractNumId w:val="12"/>
  </w:num>
  <w:num w:numId="16">
    <w:abstractNumId w:val="17"/>
  </w:num>
  <w:num w:numId="17">
    <w:abstractNumId w:val="18"/>
  </w:num>
  <w:num w:numId="18">
    <w:abstractNumId w:val="23"/>
  </w:num>
  <w:num w:numId="19">
    <w:abstractNumId w:val="31"/>
  </w:num>
  <w:num w:numId="20">
    <w:abstractNumId w:val="28"/>
  </w:num>
  <w:num w:numId="21">
    <w:abstractNumId w:val="25"/>
  </w:num>
  <w:num w:numId="22">
    <w:abstractNumId w:val="15"/>
  </w:num>
  <w:num w:numId="23">
    <w:abstractNumId w:val="20"/>
  </w:num>
  <w:num w:numId="24">
    <w:abstractNumId w:val="22"/>
  </w:num>
  <w:num w:numId="25">
    <w:abstractNumId w:val="27"/>
  </w:num>
  <w:num w:numId="26">
    <w:abstractNumId w:val="29"/>
  </w:num>
  <w:num w:numId="27">
    <w:abstractNumId w:val="16"/>
  </w:num>
  <w:num w:numId="28">
    <w:abstractNumId w:val="24"/>
  </w:num>
  <w:num w:numId="29">
    <w:abstractNumId w:val="26"/>
  </w:num>
  <w:num w:numId="30">
    <w:abstractNumId w:val="13"/>
  </w:num>
  <w:num w:numId="31">
    <w:abstractNumId w:val="30"/>
  </w:num>
  <w:num w:numId="32">
    <w:abstractNumId w:val="14"/>
  </w:num>
  <w:num w:numId="3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6"/>
  <w:drawingGridVerticalSpacing w:val="6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54C"/>
    <w:rsid w:val="00003111"/>
    <w:rsid w:val="000032FF"/>
    <w:rsid w:val="000046C3"/>
    <w:rsid w:val="0000764B"/>
    <w:rsid w:val="00007A10"/>
    <w:rsid w:val="00012718"/>
    <w:rsid w:val="0001350E"/>
    <w:rsid w:val="00015A44"/>
    <w:rsid w:val="00025511"/>
    <w:rsid w:val="0003281C"/>
    <w:rsid w:val="00032B05"/>
    <w:rsid w:val="000339A2"/>
    <w:rsid w:val="0003793C"/>
    <w:rsid w:val="00040720"/>
    <w:rsid w:val="00041AAF"/>
    <w:rsid w:val="000526D2"/>
    <w:rsid w:val="00052AB3"/>
    <w:rsid w:val="00055E10"/>
    <w:rsid w:val="000568A5"/>
    <w:rsid w:val="00064F50"/>
    <w:rsid w:val="00066300"/>
    <w:rsid w:val="0006667A"/>
    <w:rsid w:val="00072326"/>
    <w:rsid w:val="00073439"/>
    <w:rsid w:val="00074E5C"/>
    <w:rsid w:val="000840C5"/>
    <w:rsid w:val="00084FBA"/>
    <w:rsid w:val="000861F1"/>
    <w:rsid w:val="000875BE"/>
    <w:rsid w:val="00091A22"/>
    <w:rsid w:val="00096E04"/>
    <w:rsid w:val="000A4428"/>
    <w:rsid w:val="000A4A28"/>
    <w:rsid w:val="000B1A27"/>
    <w:rsid w:val="000B21E7"/>
    <w:rsid w:val="000B399C"/>
    <w:rsid w:val="000B7314"/>
    <w:rsid w:val="000C012F"/>
    <w:rsid w:val="000C02ED"/>
    <w:rsid w:val="000C1C25"/>
    <w:rsid w:val="000C279A"/>
    <w:rsid w:val="000D02E2"/>
    <w:rsid w:val="000D1F57"/>
    <w:rsid w:val="000E6CA8"/>
    <w:rsid w:val="000F02E3"/>
    <w:rsid w:val="000F0941"/>
    <w:rsid w:val="000F4813"/>
    <w:rsid w:val="000F5A4B"/>
    <w:rsid w:val="001015CF"/>
    <w:rsid w:val="001033EC"/>
    <w:rsid w:val="001043C5"/>
    <w:rsid w:val="001147FF"/>
    <w:rsid w:val="00117487"/>
    <w:rsid w:val="00121653"/>
    <w:rsid w:val="00122C97"/>
    <w:rsid w:val="00127820"/>
    <w:rsid w:val="00131204"/>
    <w:rsid w:val="00132BF7"/>
    <w:rsid w:val="001342C4"/>
    <w:rsid w:val="0013517D"/>
    <w:rsid w:val="001365B1"/>
    <w:rsid w:val="00136B87"/>
    <w:rsid w:val="0013770E"/>
    <w:rsid w:val="001405DB"/>
    <w:rsid w:val="001521D1"/>
    <w:rsid w:val="0015287A"/>
    <w:rsid w:val="001545DD"/>
    <w:rsid w:val="00155222"/>
    <w:rsid w:val="00160067"/>
    <w:rsid w:val="001634C6"/>
    <w:rsid w:val="001669D3"/>
    <w:rsid w:val="00167625"/>
    <w:rsid w:val="00176F4E"/>
    <w:rsid w:val="00177DF6"/>
    <w:rsid w:val="001807F3"/>
    <w:rsid w:val="00180F4F"/>
    <w:rsid w:val="0018168A"/>
    <w:rsid w:val="0018543F"/>
    <w:rsid w:val="00187C1C"/>
    <w:rsid w:val="00190B0C"/>
    <w:rsid w:val="00192ED7"/>
    <w:rsid w:val="0019642E"/>
    <w:rsid w:val="0019647E"/>
    <w:rsid w:val="001B1D4F"/>
    <w:rsid w:val="001B2314"/>
    <w:rsid w:val="001B2BB7"/>
    <w:rsid w:val="001B3B3C"/>
    <w:rsid w:val="001B42AC"/>
    <w:rsid w:val="001B6E53"/>
    <w:rsid w:val="001B7001"/>
    <w:rsid w:val="001C256F"/>
    <w:rsid w:val="001C58F4"/>
    <w:rsid w:val="001C6B42"/>
    <w:rsid w:val="001C7B05"/>
    <w:rsid w:val="001D1BE1"/>
    <w:rsid w:val="001D346D"/>
    <w:rsid w:val="001D3DCE"/>
    <w:rsid w:val="001D472C"/>
    <w:rsid w:val="001E26F2"/>
    <w:rsid w:val="001F3B40"/>
    <w:rsid w:val="001F7AFA"/>
    <w:rsid w:val="002019BD"/>
    <w:rsid w:val="00201E9D"/>
    <w:rsid w:val="00205716"/>
    <w:rsid w:val="00206EC3"/>
    <w:rsid w:val="00210294"/>
    <w:rsid w:val="00223E0F"/>
    <w:rsid w:val="00224908"/>
    <w:rsid w:val="0022638C"/>
    <w:rsid w:val="00226DE9"/>
    <w:rsid w:val="00227536"/>
    <w:rsid w:val="002461DF"/>
    <w:rsid w:val="0025096D"/>
    <w:rsid w:val="00257401"/>
    <w:rsid w:val="002601CD"/>
    <w:rsid w:val="00260ECD"/>
    <w:rsid w:val="00262F79"/>
    <w:rsid w:val="0026333F"/>
    <w:rsid w:val="0026362E"/>
    <w:rsid w:val="002650AD"/>
    <w:rsid w:val="00267E8B"/>
    <w:rsid w:val="002724BD"/>
    <w:rsid w:val="0027602D"/>
    <w:rsid w:val="002762C4"/>
    <w:rsid w:val="00280F07"/>
    <w:rsid w:val="00280F3C"/>
    <w:rsid w:val="002861FC"/>
    <w:rsid w:val="0029018A"/>
    <w:rsid w:val="00291F1F"/>
    <w:rsid w:val="002949DC"/>
    <w:rsid w:val="002A478D"/>
    <w:rsid w:val="002A63BA"/>
    <w:rsid w:val="002B1187"/>
    <w:rsid w:val="002B217D"/>
    <w:rsid w:val="002B6361"/>
    <w:rsid w:val="002C3A20"/>
    <w:rsid w:val="002C75C9"/>
    <w:rsid w:val="002E0DC0"/>
    <w:rsid w:val="002E16D2"/>
    <w:rsid w:val="002E60E6"/>
    <w:rsid w:val="002E7ACF"/>
    <w:rsid w:val="002E7F94"/>
    <w:rsid w:val="002F0419"/>
    <w:rsid w:val="002F07FB"/>
    <w:rsid w:val="002F1F8A"/>
    <w:rsid w:val="002F5D12"/>
    <w:rsid w:val="002F6C7B"/>
    <w:rsid w:val="002F76C9"/>
    <w:rsid w:val="0030026B"/>
    <w:rsid w:val="003015A8"/>
    <w:rsid w:val="00305E19"/>
    <w:rsid w:val="00311BCB"/>
    <w:rsid w:val="00316229"/>
    <w:rsid w:val="00317924"/>
    <w:rsid w:val="00317ECB"/>
    <w:rsid w:val="003200B8"/>
    <w:rsid w:val="00334EAB"/>
    <w:rsid w:val="00336986"/>
    <w:rsid w:val="00337B62"/>
    <w:rsid w:val="00340E2D"/>
    <w:rsid w:val="00345C73"/>
    <w:rsid w:val="00346EE5"/>
    <w:rsid w:val="00353437"/>
    <w:rsid w:val="00357550"/>
    <w:rsid w:val="0035764B"/>
    <w:rsid w:val="00363904"/>
    <w:rsid w:val="00365F1E"/>
    <w:rsid w:val="00367B3D"/>
    <w:rsid w:val="003768AC"/>
    <w:rsid w:val="00380D4F"/>
    <w:rsid w:val="003823EC"/>
    <w:rsid w:val="00382415"/>
    <w:rsid w:val="00382EE5"/>
    <w:rsid w:val="003844B3"/>
    <w:rsid w:val="00384B88"/>
    <w:rsid w:val="00385597"/>
    <w:rsid w:val="00387A2B"/>
    <w:rsid w:val="003929FC"/>
    <w:rsid w:val="00392A94"/>
    <w:rsid w:val="00394B92"/>
    <w:rsid w:val="00397456"/>
    <w:rsid w:val="003A2B03"/>
    <w:rsid w:val="003A36B3"/>
    <w:rsid w:val="003A3C5D"/>
    <w:rsid w:val="003B0614"/>
    <w:rsid w:val="003B192B"/>
    <w:rsid w:val="003B2A55"/>
    <w:rsid w:val="003B7B97"/>
    <w:rsid w:val="003C4817"/>
    <w:rsid w:val="003C4B29"/>
    <w:rsid w:val="003C50D3"/>
    <w:rsid w:val="003C6208"/>
    <w:rsid w:val="003D04D2"/>
    <w:rsid w:val="003D1AFE"/>
    <w:rsid w:val="003D53DE"/>
    <w:rsid w:val="003D6A5A"/>
    <w:rsid w:val="003D7E9A"/>
    <w:rsid w:val="003E14EC"/>
    <w:rsid w:val="003E1A0E"/>
    <w:rsid w:val="003E3A82"/>
    <w:rsid w:val="003F015F"/>
    <w:rsid w:val="003F0A05"/>
    <w:rsid w:val="003F2D30"/>
    <w:rsid w:val="003F7C6D"/>
    <w:rsid w:val="00404295"/>
    <w:rsid w:val="00407300"/>
    <w:rsid w:val="00411E2E"/>
    <w:rsid w:val="00411F01"/>
    <w:rsid w:val="00412681"/>
    <w:rsid w:val="00416EF6"/>
    <w:rsid w:val="004276F6"/>
    <w:rsid w:val="00431914"/>
    <w:rsid w:val="00432F93"/>
    <w:rsid w:val="0043337F"/>
    <w:rsid w:val="0043458E"/>
    <w:rsid w:val="00436BAB"/>
    <w:rsid w:val="00443073"/>
    <w:rsid w:val="00451482"/>
    <w:rsid w:val="00455A6C"/>
    <w:rsid w:val="00455DBB"/>
    <w:rsid w:val="00460FF4"/>
    <w:rsid w:val="00463F8A"/>
    <w:rsid w:val="00465A9F"/>
    <w:rsid w:val="004666FF"/>
    <w:rsid w:val="00467547"/>
    <w:rsid w:val="004741FB"/>
    <w:rsid w:val="00475B29"/>
    <w:rsid w:val="004763A4"/>
    <w:rsid w:val="00491B45"/>
    <w:rsid w:val="004953A1"/>
    <w:rsid w:val="004A05DE"/>
    <w:rsid w:val="004A0B10"/>
    <w:rsid w:val="004A1F84"/>
    <w:rsid w:val="004A2417"/>
    <w:rsid w:val="004A2AA4"/>
    <w:rsid w:val="004A3EB8"/>
    <w:rsid w:val="004A487D"/>
    <w:rsid w:val="004A6B85"/>
    <w:rsid w:val="004B55C5"/>
    <w:rsid w:val="004B7BC5"/>
    <w:rsid w:val="004C5326"/>
    <w:rsid w:val="004C6011"/>
    <w:rsid w:val="004D0A40"/>
    <w:rsid w:val="004D39C8"/>
    <w:rsid w:val="004D3DF9"/>
    <w:rsid w:val="004D41BA"/>
    <w:rsid w:val="004E00A8"/>
    <w:rsid w:val="004E47DC"/>
    <w:rsid w:val="004E5401"/>
    <w:rsid w:val="004E5CE6"/>
    <w:rsid w:val="004E6380"/>
    <w:rsid w:val="004F2E8D"/>
    <w:rsid w:val="004F6638"/>
    <w:rsid w:val="004F74F2"/>
    <w:rsid w:val="00500782"/>
    <w:rsid w:val="005027BD"/>
    <w:rsid w:val="00506766"/>
    <w:rsid w:val="005127E1"/>
    <w:rsid w:val="00516A42"/>
    <w:rsid w:val="00520FDD"/>
    <w:rsid w:val="0052143A"/>
    <w:rsid w:val="005217C7"/>
    <w:rsid w:val="005229DA"/>
    <w:rsid w:val="005244AB"/>
    <w:rsid w:val="0053276B"/>
    <w:rsid w:val="00533643"/>
    <w:rsid w:val="00537ED8"/>
    <w:rsid w:val="00542598"/>
    <w:rsid w:val="005512E8"/>
    <w:rsid w:val="00555552"/>
    <w:rsid w:val="005613D8"/>
    <w:rsid w:val="005635C7"/>
    <w:rsid w:val="0058194D"/>
    <w:rsid w:val="00581BC6"/>
    <w:rsid w:val="00584C6D"/>
    <w:rsid w:val="00586BEF"/>
    <w:rsid w:val="00590526"/>
    <w:rsid w:val="00591FFC"/>
    <w:rsid w:val="005924CE"/>
    <w:rsid w:val="005934DE"/>
    <w:rsid w:val="005A05EB"/>
    <w:rsid w:val="005A49D8"/>
    <w:rsid w:val="005A4B62"/>
    <w:rsid w:val="005A6708"/>
    <w:rsid w:val="005A7A04"/>
    <w:rsid w:val="005C626A"/>
    <w:rsid w:val="005D0A3F"/>
    <w:rsid w:val="005D0A42"/>
    <w:rsid w:val="005D1352"/>
    <w:rsid w:val="005D41B2"/>
    <w:rsid w:val="005D4C25"/>
    <w:rsid w:val="005D4F0D"/>
    <w:rsid w:val="005E15A0"/>
    <w:rsid w:val="005E3487"/>
    <w:rsid w:val="005E6905"/>
    <w:rsid w:val="005F1310"/>
    <w:rsid w:val="005F593A"/>
    <w:rsid w:val="00602855"/>
    <w:rsid w:val="00614044"/>
    <w:rsid w:val="0061469B"/>
    <w:rsid w:val="00615468"/>
    <w:rsid w:val="006177CB"/>
    <w:rsid w:val="00621BEE"/>
    <w:rsid w:val="00622D52"/>
    <w:rsid w:val="00624547"/>
    <w:rsid w:val="006312CA"/>
    <w:rsid w:val="00633C00"/>
    <w:rsid w:val="00633EA5"/>
    <w:rsid w:val="006347BF"/>
    <w:rsid w:val="00634CA8"/>
    <w:rsid w:val="00635432"/>
    <w:rsid w:val="00642700"/>
    <w:rsid w:val="0064333C"/>
    <w:rsid w:val="0064472A"/>
    <w:rsid w:val="00644EC2"/>
    <w:rsid w:val="00646E86"/>
    <w:rsid w:val="00650356"/>
    <w:rsid w:val="006505FE"/>
    <w:rsid w:val="006514BB"/>
    <w:rsid w:val="006562B3"/>
    <w:rsid w:val="00661246"/>
    <w:rsid w:val="006631C0"/>
    <w:rsid w:val="00671480"/>
    <w:rsid w:val="00674946"/>
    <w:rsid w:val="00676D15"/>
    <w:rsid w:val="00681D44"/>
    <w:rsid w:val="00682284"/>
    <w:rsid w:val="00684108"/>
    <w:rsid w:val="00686CEF"/>
    <w:rsid w:val="00686D37"/>
    <w:rsid w:val="00690AA2"/>
    <w:rsid w:val="00693E5E"/>
    <w:rsid w:val="00695232"/>
    <w:rsid w:val="00695C1F"/>
    <w:rsid w:val="00695E14"/>
    <w:rsid w:val="006A27CB"/>
    <w:rsid w:val="006A5D6B"/>
    <w:rsid w:val="006A6406"/>
    <w:rsid w:val="006A6E8A"/>
    <w:rsid w:val="006B76EC"/>
    <w:rsid w:val="006C3CCC"/>
    <w:rsid w:val="006C4AC8"/>
    <w:rsid w:val="006C4F96"/>
    <w:rsid w:val="006C569F"/>
    <w:rsid w:val="006C7370"/>
    <w:rsid w:val="006D0052"/>
    <w:rsid w:val="006D0931"/>
    <w:rsid w:val="006D1F5E"/>
    <w:rsid w:val="006D451D"/>
    <w:rsid w:val="006D4F99"/>
    <w:rsid w:val="006E018A"/>
    <w:rsid w:val="006E2490"/>
    <w:rsid w:val="00703A24"/>
    <w:rsid w:val="00710300"/>
    <w:rsid w:val="00710392"/>
    <w:rsid w:val="0071243B"/>
    <w:rsid w:val="00714E45"/>
    <w:rsid w:val="00715B65"/>
    <w:rsid w:val="00716DBA"/>
    <w:rsid w:val="007173DA"/>
    <w:rsid w:val="00722905"/>
    <w:rsid w:val="0072397C"/>
    <w:rsid w:val="00724040"/>
    <w:rsid w:val="00724485"/>
    <w:rsid w:val="00726CBA"/>
    <w:rsid w:val="007278AE"/>
    <w:rsid w:val="00730104"/>
    <w:rsid w:val="00731FF7"/>
    <w:rsid w:val="00732540"/>
    <w:rsid w:val="00732D81"/>
    <w:rsid w:val="00732F92"/>
    <w:rsid w:val="0073369B"/>
    <w:rsid w:val="00733CD7"/>
    <w:rsid w:val="00736325"/>
    <w:rsid w:val="00744287"/>
    <w:rsid w:val="00751690"/>
    <w:rsid w:val="007519DD"/>
    <w:rsid w:val="00753E00"/>
    <w:rsid w:val="007625F4"/>
    <w:rsid w:val="00765C97"/>
    <w:rsid w:val="00765DD5"/>
    <w:rsid w:val="00774DF9"/>
    <w:rsid w:val="00775E94"/>
    <w:rsid w:val="00784C0D"/>
    <w:rsid w:val="00785652"/>
    <w:rsid w:val="0079541B"/>
    <w:rsid w:val="00795AD4"/>
    <w:rsid w:val="00796DFF"/>
    <w:rsid w:val="007A0BC7"/>
    <w:rsid w:val="007A1F4D"/>
    <w:rsid w:val="007A4A60"/>
    <w:rsid w:val="007A66BB"/>
    <w:rsid w:val="007B1AC6"/>
    <w:rsid w:val="007B1ADB"/>
    <w:rsid w:val="007B78F9"/>
    <w:rsid w:val="007C2808"/>
    <w:rsid w:val="007C317B"/>
    <w:rsid w:val="007C38AA"/>
    <w:rsid w:val="007C4E83"/>
    <w:rsid w:val="007C5960"/>
    <w:rsid w:val="007C5B67"/>
    <w:rsid w:val="007D07B2"/>
    <w:rsid w:val="007D3042"/>
    <w:rsid w:val="007D3AEA"/>
    <w:rsid w:val="007D665D"/>
    <w:rsid w:val="007D6E07"/>
    <w:rsid w:val="007E0D97"/>
    <w:rsid w:val="007E4BE5"/>
    <w:rsid w:val="007E5FBC"/>
    <w:rsid w:val="007F2200"/>
    <w:rsid w:val="007F51F7"/>
    <w:rsid w:val="007F75DA"/>
    <w:rsid w:val="00802FA9"/>
    <w:rsid w:val="00806BDD"/>
    <w:rsid w:val="008113F6"/>
    <w:rsid w:val="0082123A"/>
    <w:rsid w:val="00822478"/>
    <w:rsid w:val="008267A6"/>
    <w:rsid w:val="008268AD"/>
    <w:rsid w:val="00830988"/>
    <w:rsid w:val="00832DCC"/>
    <w:rsid w:val="0083342C"/>
    <w:rsid w:val="008367EF"/>
    <w:rsid w:val="00840F87"/>
    <w:rsid w:val="00845704"/>
    <w:rsid w:val="0084666C"/>
    <w:rsid w:val="00846A85"/>
    <w:rsid w:val="00851169"/>
    <w:rsid w:val="00851C85"/>
    <w:rsid w:val="00857DCD"/>
    <w:rsid w:val="008616B4"/>
    <w:rsid w:val="00861C78"/>
    <w:rsid w:val="008667EB"/>
    <w:rsid w:val="00873321"/>
    <w:rsid w:val="00876952"/>
    <w:rsid w:val="008860B2"/>
    <w:rsid w:val="0089059D"/>
    <w:rsid w:val="008938F0"/>
    <w:rsid w:val="00893CBD"/>
    <w:rsid w:val="008A10A4"/>
    <w:rsid w:val="008A1FF2"/>
    <w:rsid w:val="008A37D9"/>
    <w:rsid w:val="008A51EF"/>
    <w:rsid w:val="008A5485"/>
    <w:rsid w:val="008A5FD2"/>
    <w:rsid w:val="008A70EB"/>
    <w:rsid w:val="008B10BB"/>
    <w:rsid w:val="008B13B0"/>
    <w:rsid w:val="008B681D"/>
    <w:rsid w:val="008B7318"/>
    <w:rsid w:val="008C29D2"/>
    <w:rsid w:val="008C4E3E"/>
    <w:rsid w:val="008D03CB"/>
    <w:rsid w:val="008D24CB"/>
    <w:rsid w:val="008D5633"/>
    <w:rsid w:val="008D7F4C"/>
    <w:rsid w:val="008E0339"/>
    <w:rsid w:val="008E231B"/>
    <w:rsid w:val="008E41BC"/>
    <w:rsid w:val="008E68F5"/>
    <w:rsid w:val="008E752A"/>
    <w:rsid w:val="008F06DD"/>
    <w:rsid w:val="008F1158"/>
    <w:rsid w:val="008F1EB8"/>
    <w:rsid w:val="008F506A"/>
    <w:rsid w:val="00904310"/>
    <w:rsid w:val="009044E7"/>
    <w:rsid w:val="00907D85"/>
    <w:rsid w:val="009114B8"/>
    <w:rsid w:val="00914897"/>
    <w:rsid w:val="00914920"/>
    <w:rsid w:val="00914931"/>
    <w:rsid w:val="009274D2"/>
    <w:rsid w:val="0093402B"/>
    <w:rsid w:val="00940372"/>
    <w:rsid w:val="0094078A"/>
    <w:rsid w:val="00941B8F"/>
    <w:rsid w:val="00942F3D"/>
    <w:rsid w:val="00944F23"/>
    <w:rsid w:val="009454CF"/>
    <w:rsid w:val="00946605"/>
    <w:rsid w:val="0095152C"/>
    <w:rsid w:val="00953037"/>
    <w:rsid w:val="009550AA"/>
    <w:rsid w:val="009577AA"/>
    <w:rsid w:val="00972563"/>
    <w:rsid w:val="00972EA6"/>
    <w:rsid w:val="009748A0"/>
    <w:rsid w:val="00974F7B"/>
    <w:rsid w:val="00982082"/>
    <w:rsid w:val="009854B9"/>
    <w:rsid w:val="00985809"/>
    <w:rsid w:val="00995803"/>
    <w:rsid w:val="009973AC"/>
    <w:rsid w:val="009A1232"/>
    <w:rsid w:val="009A19A8"/>
    <w:rsid w:val="009A36D7"/>
    <w:rsid w:val="009A54E4"/>
    <w:rsid w:val="009B6547"/>
    <w:rsid w:val="009B6B25"/>
    <w:rsid w:val="009C5C6B"/>
    <w:rsid w:val="009C7F0C"/>
    <w:rsid w:val="009D0377"/>
    <w:rsid w:val="009D459F"/>
    <w:rsid w:val="009D5F3C"/>
    <w:rsid w:val="009D722A"/>
    <w:rsid w:val="009E0D8A"/>
    <w:rsid w:val="009E1434"/>
    <w:rsid w:val="009E1DE4"/>
    <w:rsid w:val="009E4312"/>
    <w:rsid w:val="009E47AC"/>
    <w:rsid w:val="009E4F96"/>
    <w:rsid w:val="009E50FB"/>
    <w:rsid w:val="009E5B94"/>
    <w:rsid w:val="009F05DE"/>
    <w:rsid w:val="00A00AB1"/>
    <w:rsid w:val="00A022AD"/>
    <w:rsid w:val="00A04F1E"/>
    <w:rsid w:val="00A05E38"/>
    <w:rsid w:val="00A10939"/>
    <w:rsid w:val="00A14687"/>
    <w:rsid w:val="00A1686B"/>
    <w:rsid w:val="00A2243D"/>
    <w:rsid w:val="00A31742"/>
    <w:rsid w:val="00A35313"/>
    <w:rsid w:val="00A4364C"/>
    <w:rsid w:val="00A52D42"/>
    <w:rsid w:val="00A54AAF"/>
    <w:rsid w:val="00A54BCB"/>
    <w:rsid w:val="00A7084A"/>
    <w:rsid w:val="00A70B58"/>
    <w:rsid w:val="00A71141"/>
    <w:rsid w:val="00A76360"/>
    <w:rsid w:val="00A82098"/>
    <w:rsid w:val="00A84D22"/>
    <w:rsid w:val="00A87051"/>
    <w:rsid w:val="00A96067"/>
    <w:rsid w:val="00A9651F"/>
    <w:rsid w:val="00A97056"/>
    <w:rsid w:val="00A97165"/>
    <w:rsid w:val="00AA0339"/>
    <w:rsid w:val="00AA4D60"/>
    <w:rsid w:val="00AA5F4F"/>
    <w:rsid w:val="00AB10EB"/>
    <w:rsid w:val="00AB3B5D"/>
    <w:rsid w:val="00AC2C8D"/>
    <w:rsid w:val="00AD1FD7"/>
    <w:rsid w:val="00AE6423"/>
    <w:rsid w:val="00AF018D"/>
    <w:rsid w:val="00AF0C03"/>
    <w:rsid w:val="00AF0F4A"/>
    <w:rsid w:val="00AF2B7F"/>
    <w:rsid w:val="00AF3C2A"/>
    <w:rsid w:val="00AF3C85"/>
    <w:rsid w:val="00AF5D3D"/>
    <w:rsid w:val="00B005F3"/>
    <w:rsid w:val="00B010D9"/>
    <w:rsid w:val="00B04890"/>
    <w:rsid w:val="00B10949"/>
    <w:rsid w:val="00B2171F"/>
    <w:rsid w:val="00B22706"/>
    <w:rsid w:val="00B22D5C"/>
    <w:rsid w:val="00B24001"/>
    <w:rsid w:val="00B24705"/>
    <w:rsid w:val="00B34EAE"/>
    <w:rsid w:val="00B3578F"/>
    <w:rsid w:val="00B366C4"/>
    <w:rsid w:val="00B36941"/>
    <w:rsid w:val="00B37255"/>
    <w:rsid w:val="00B40709"/>
    <w:rsid w:val="00B42132"/>
    <w:rsid w:val="00B44BB8"/>
    <w:rsid w:val="00B51786"/>
    <w:rsid w:val="00B51EC6"/>
    <w:rsid w:val="00B62F49"/>
    <w:rsid w:val="00B6406E"/>
    <w:rsid w:val="00B64B81"/>
    <w:rsid w:val="00B652E9"/>
    <w:rsid w:val="00B65D59"/>
    <w:rsid w:val="00B838A1"/>
    <w:rsid w:val="00B83D16"/>
    <w:rsid w:val="00B85DF0"/>
    <w:rsid w:val="00B902D1"/>
    <w:rsid w:val="00B93DB7"/>
    <w:rsid w:val="00B96D5D"/>
    <w:rsid w:val="00B975A6"/>
    <w:rsid w:val="00BA0E6E"/>
    <w:rsid w:val="00BA1271"/>
    <w:rsid w:val="00BA1365"/>
    <w:rsid w:val="00BA2353"/>
    <w:rsid w:val="00BA2812"/>
    <w:rsid w:val="00BA4D0A"/>
    <w:rsid w:val="00BA5DF8"/>
    <w:rsid w:val="00BA7E12"/>
    <w:rsid w:val="00BC420B"/>
    <w:rsid w:val="00BC7452"/>
    <w:rsid w:val="00BD2790"/>
    <w:rsid w:val="00BD5423"/>
    <w:rsid w:val="00BE2580"/>
    <w:rsid w:val="00BF11C6"/>
    <w:rsid w:val="00BF14F6"/>
    <w:rsid w:val="00BF159E"/>
    <w:rsid w:val="00C007DD"/>
    <w:rsid w:val="00C02ED4"/>
    <w:rsid w:val="00C051F2"/>
    <w:rsid w:val="00C112C3"/>
    <w:rsid w:val="00C11AAB"/>
    <w:rsid w:val="00C13474"/>
    <w:rsid w:val="00C21CEC"/>
    <w:rsid w:val="00C22805"/>
    <w:rsid w:val="00C25E06"/>
    <w:rsid w:val="00C261BD"/>
    <w:rsid w:val="00C27CFF"/>
    <w:rsid w:val="00C320DF"/>
    <w:rsid w:val="00C35C3C"/>
    <w:rsid w:val="00C40769"/>
    <w:rsid w:val="00C4332D"/>
    <w:rsid w:val="00C44E7E"/>
    <w:rsid w:val="00C46FBA"/>
    <w:rsid w:val="00C50F0F"/>
    <w:rsid w:val="00C54205"/>
    <w:rsid w:val="00C56177"/>
    <w:rsid w:val="00C56CF8"/>
    <w:rsid w:val="00C63320"/>
    <w:rsid w:val="00C657C1"/>
    <w:rsid w:val="00C662CF"/>
    <w:rsid w:val="00C712B7"/>
    <w:rsid w:val="00C72E7C"/>
    <w:rsid w:val="00C75C26"/>
    <w:rsid w:val="00C763A3"/>
    <w:rsid w:val="00C80558"/>
    <w:rsid w:val="00C80917"/>
    <w:rsid w:val="00C80EB8"/>
    <w:rsid w:val="00C81550"/>
    <w:rsid w:val="00C86CEC"/>
    <w:rsid w:val="00C91DEC"/>
    <w:rsid w:val="00C971A4"/>
    <w:rsid w:val="00CA04FB"/>
    <w:rsid w:val="00CA2D19"/>
    <w:rsid w:val="00CA3674"/>
    <w:rsid w:val="00CB00B9"/>
    <w:rsid w:val="00CB225E"/>
    <w:rsid w:val="00CB7C8B"/>
    <w:rsid w:val="00CC01CD"/>
    <w:rsid w:val="00CC026E"/>
    <w:rsid w:val="00CC07CB"/>
    <w:rsid w:val="00CC15C3"/>
    <w:rsid w:val="00CC1D8A"/>
    <w:rsid w:val="00CC65C1"/>
    <w:rsid w:val="00CC7BC7"/>
    <w:rsid w:val="00CD0B2C"/>
    <w:rsid w:val="00CD1A0E"/>
    <w:rsid w:val="00CD413B"/>
    <w:rsid w:val="00CE1FFA"/>
    <w:rsid w:val="00CE225F"/>
    <w:rsid w:val="00CE4453"/>
    <w:rsid w:val="00CE68B8"/>
    <w:rsid w:val="00CF0EBB"/>
    <w:rsid w:val="00CF254A"/>
    <w:rsid w:val="00D0085D"/>
    <w:rsid w:val="00D0154C"/>
    <w:rsid w:val="00D0172D"/>
    <w:rsid w:val="00D029B4"/>
    <w:rsid w:val="00D03B92"/>
    <w:rsid w:val="00D059DC"/>
    <w:rsid w:val="00D075CF"/>
    <w:rsid w:val="00D11944"/>
    <w:rsid w:val="00D11D2E"/>
    <w:rsid w:val="00D1387D"/>
    <w:rsid w:val="00D14CD2"/>
    <w:rsid w:val="00D17D32"/>
    <w:rsid w:val="00D17D51"/>
    <w:rsid w:val="00D23729"/>
    <w:rsid w:val="00D24E2C"/>
    <w:rsid w:val="00D303D1"/>
    <w:rsid w:val="00D32CF1"/>
    <w:rsid w:val="00D33D3C"/>
    <w:rsid w:val="00D3783F"/>
    <w:rsid w:val="00D43C95"/>
    <w:rsid w:val="00D47C14"/>
    <w:rsid w:val="00D51F23"/>
    <w:rsid w:val="00D576AA"/>
    <w:rsid w:val="00D57F33"/>
    <w:rsid w:val="00D66567"/>
    <w:rsid w:val="00D75DA6"/>
    <w:rsid w:val="00D76DFC"/>
    <w:rsid w:val="00D76F73"/>
    <w:rsid w:val="00D819E4"/>
    <w:rsid w:val="00D843EA"/>
    <w:rsid w:val="00D8549E"/>
    <w:rsid w:val="00D85A25"/>
    <w:rsid w:val="00D865E7"/>
    <w:rsid w:val="00D86ECB"/>
    <w:rsid w:val="00D92617"/>
    <w:rsid w:val="00D95365"/>
    <w:rsid w:val="00D95589"/>
    <w:rsid w:val="00DA4AB8"/>
    <w:rsid w:val="00DA7726"/>
    <w:rsid w:val="00DB058C"/>
    <w:rsid w:val="00DB1594"/>
    <w:rsid w:val="00DB2D9D"/>
    <w:rsid w:val="00DB4092"/>
    <w:rsid w:val="00DB7054"/>
    <w:rsid w:val="00DD3B27"/>
    <w:rsid w:val="00DD5157"/>
    <w:rsid w:val="00DE0F64"/>
    <w:rsid w:val="00DE5A1C"/>
    <w:rsid w:val="00DF3A1A"/>
    <w:rsid w:val="00DF4480"/>
    <w:rsid w:val="00DF563A"/>
    <w:rsid w:val="00DF56C7"/>
    <w:rsid w:val="00DF58F2"/>
    <w:rsid w:val="00E07ED4"/>
    <w:rsid w:val="00E1107B"/>
    <w:rsid w:val="00E1426D"/>
    <w:rsid w:val="00E178BC"/>
    <w:rsid w:val="00E20140"/>
    <w:rsid w:val="00E25106"/>
    <w:rsid w:val="00E33BBA"/>
    <w:rsid w:val="00E33FAD"/>
    <w:rsid w:val="00E34FDE"/>
    <w:rsid w:val="00E35D7C"/>
    <w:rsid w:val="00E36B9C"/>
    <w:rsid w:val="00E420B9"/>
    <w:rsid w:val="00E436FE"/>
    <w:rsid w:val="00E444C2"/>
    <w:rsid w:val="00E458A1"/>
    <w:rsid w:val="00E47548"/>
    <w:rsid w:val="00E510AE"/>
    <w:rsid w:val="00E52E1B"/>
    <w:rsid w:val="00E55C79"/>
    <w:rsid w:val="00E57557"/>
    <w:rsid w:val="00E57FCF"/>
    <w:rsid w:val="00E633EE"/>
    <w:rsid w:val="00E67CB7"/>
    <w:rsid w:val="00E7027C"/>
    <w:rsid w:val="00E81773"/>
    <w:rsid w:val="00E84A0F"/>
    <w:rsid w:val="00E84EC9"/>
    <w:rsid w:val="00E8705C"/>
    <w:rsid w:val="00E875FD"/>
    <w:rsid w:val="00E9066A"/>
    <w:rsid w:val="00E94916"/>
    <w:rsid w:val="00E95974"/>
    <w:rsid w:val="00EA2847"/>
    <w:rsid w:val="00EA2AAA"/>
    <w:rsid w:val="00EA30B6"/>
    <w:rsid w:val="00EB4074"/>
    <w:rsid w:val="00EB712E"/>
    <w:rsid w:val="00EB71B1"/>
    <w:rsid w:val="00EB7925"/>
    <w:rsid w:val="00EB7D82"/>
    <w:rsid w:val="00EC1BF1"/>
    <w:rsid w:val="00EC2804"/>
    <w:rsid w:val="00EC4685"/>
    <w:rsid w:val="00EC6300"/>
    <w:rsid w:val="00EC75BF"/>
    <w:rsid w:val="00ED2787"/>
    <w:rsid w:val="00EE0C09"/>
    <w:rsid w:val="00EE2B95"/>
    <w:rsid w:val="00EF42B1"/>
    <w:rsid w:val="00EF6015"/>
    <w:rsid w:val="00EF7478"/>
    <w:rsid w:val="00F00AB3"/>
    <w:rsid w:val="00F04412"/>
    <w:rsid w:val="00F0631A"/>
    <w:rsid w:val="00F07757"/>
    <w:rsid w:val="00F07D82"/>
    <w:rsid w:val="00F124F2"/>
    <w:rsid w:val="00F236FE"/>
    <w:rsid w:val="00F23ECF"/>
    <w:rsid w:val="00F2477E"/>
    <w:rsid w:val="00F269C7"/>
    <w:rsid w:val="00F269F1"/>
    <w:rsid w:val="00F45947"/>
    <w:rsid w:val="00F51D7F"/>
    <w:rsid w:val="00F546C6"/>
    <w:rsid w:val="00F561A2"/>
    <w:rsid w:val="00F6688A"/>
    <w:rsid w:val="00F7004B"/>
    <w:rsid w:val="00F7212C"/>
    <w:rsid w:val="00F73E65"/>
    <w:rsid w:val="00F7519D"/>
    <w:rsid w:val="00F81538"/>
    <w:rsid w:val="00F84D8B"/>
    <w:rsid w:val="00F85F5F"/>
    <w:rsid w:val="00F86994"/>
    <w:rsid w:val="00F87140"/>
    <w:rsid w:val="00F956AD"/>
    <w:rsid w:val="00F96F89"/>
    <w:rsid w:val="00F978FC"/>
    <w:rsid w:val="00FA0DE9"/>
    <w:rsid w:val="00FA260D"/>
    <w:rsid w:val="00FA4937"/>
    <w:rsid w:val="00FB155F"/>
    <w:rsid w:val="00FB2496"/>
    <w:rsid w:val="00FC0377"/>
    <w:rsid w:val="00FC36C2"/>
    <w:rsid w:val="00FC54BB"/>
    <w:rsid w:val="00FC66C2"/>
    <w:rsid w:val="00FD0FCB"/>
    <w:rsid w:val="00FD4807"/>
    <w:rsid w:val="00FD600C"/>
    <w:rsid w:val="00FD6D80"/>
    <w:rsid w:val="00FE0C09"/>
    <w:rsid w:val="00FE1E31"/>
    <w:rsid w:val="00FF3CA8"/>
    <w:rsid w:val="00FF4135"/>
    <w:rsid w:val="00FF53E0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61D4649F"/>
  <w15:docId w15:val="{DBCC77B7-73D4-4E10-ACFD-CC264D89F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0C09"/>
    <w:pPr>
      <w:spacing w:line="280" w:lineRule="atLeast"/>
    </w:pPr>
    <w:rPr>
      <w:rFonts w:ascii="Arial" w:hAnsi="Arial"/>
      <w:sz w:val="18"/>
      <w:lang w:eastAsia="en-US"/>
    </w:rPr>
  </w:style>
  <w:style w:type="paragraph" w:styleId="Heading1">
    <w:name w:val="heading 1"/>
    <w:basedOn w:val="Normal"/>
    <w:next w:val="Normal"/>
    <w:qFormat/>
    <w:rsid w:val="00AF5D3D"/>
    <w:pPr>
      <w:keepNext/>
      <w:spacing w:before="240" w:after="60"/>
      <w:outlineLvl w:val="0"/>
    </w:pPr>
    <w:rPr>
      <w:rFonts w:cs="Arial"/>
      <w:b/>
      <w:bCs/>
      <w:kern w:val="32"/>
      <w:szCs w:val="32"/>
    </w:rPr>
  </w:style>
  <w:style w:type="paragraph" w:styleId="Heading2">
    <w:name w:val="heading 2"/>
    <w:basedOn w:val="Normal"/>
    <w:next w:val="Normal"/>
    <w:qFormat/>
    <w:rsid w:val="00AF5D3D"/>
    <w:pPr>
      <w:keepNext/>
      <w:spacing w:before="24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AF5D3D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Sfett">
    <w:name w:val="RS fett"/>
    <w:rsid w:val="00160067"/>
    <w:rPr>
      <w:rFonts w:ascii="Syntax" w:hAnsi="Syntax"/>
      <w:b/>
      <w:bCs/>
      <w:spacing w:val="134"/>
      <w:sz w:val="40"/>
    </w:rPr>
  </w:style>
  <w:style w:type="paragraph" w:customStyle="1" w:styleId="RSkursiv">
    <w:name w:val="RS kursiv"/>
    <w:basedOn w:val="Normal"/>
    <w:rsid w:val="006A27CB"/>
    <w:rPr>
      <w:rFonts w:ascii="Syntax" w:hAnsi="Syntax"/>
      <w:i/>
      <w:spacing w:val="54"/>
      <w:sz w:val="40"/>
      <w:szCs w:val="40"/>
    </w:rPr>
  </w:style>
  <w:style w:type="paragraph" w:customStyle="1" w:styleId="Spacer9">
    <w:name w:val="Spacer9"/>
    <w:basedOn w:val="Normal"/>
    <w:rsid w:val="003B0614"/>
    <w:pPr>
      <w:spacing w:line="240" w:lineRule="auto"/>
    </w:pPr>
  </w:style>
  <w:style w:type="paragraph" w:customStyle="1" w:styleId="Spacer2">
    <w:name w:val="Spacer2"/>
    <w:basedOn w:val="Normal"/>
    <w:rsid w:val="008938F0"/>
    <w:pPr>
      <w:spacing w:line="240" w:lineRule="auto"/>
    </w:pPr>
    <w:rPr>
      <w:sz w:val="4"/>
      <w:szCs w:val="4"/>
    </w:rPr>
  </w:style>
  <w:style w:type="paragraph" w:customStyle="1" w:styleId="Tabellenkopf">
    <w:name w:val="Tabellenkopf"/>
    <w:basedOn w:val="Normal"/>
    <w:rsid w:val="009E4F96"/>
    <w:pPr>
      <w:jc w:val="center"/>
    </w:pPr>
    <w:rPr>
      <w:b/>
      <w:sz w:val="22"/>
      <w:u w:val="single"/>
    </w:rPr>
  </w:style>
  <w:style w:type="paragraph" w:customStyle="1" w:styleId="Spacer17">
    <w:name w:val="Spacer17"/>
    <w:basedOn w:val="Normal"/>
    <w:rsid w:val="00A35313"/>
    <w:pPr>
      <w:spacing w:line="340" w:lineRule="atLeast"/>
    </w:pPr>
  </w:style>
  <w:style w:type="paragraph" w:customStyle="1" w:styleId="Tabelleninfo">
    <w:name w:val="Tabelleninfo"/>
    <w:basedOn w:val="Normal"/>
    <w:rsid w:val="007B1AC6"/>
    <w:pPr>
      <w:spacing w:before="60" w:after="60"/>
    </w:pPr>
    <w:rPr>
      <w:b/>
    </w:rPr>
  </w:style>
  <w:style w:type="paragraph" w:customStyle="1" w:styleId="TabelleCCPKopf">
    <w:name w:val="TabelleCCPKopf"/>
    <w:basedOn w:val="Normal"/>
    <w:rsid w:val="004F6638"/>
    <w:pPr>
      <w:spacing w:before="120"/>
    </w:pPr>
    <w:rPr>
      <w:b/>
    </w:rPr>
  </w:style>
  <w:style w:type="paragraph" w:customStyle="1" w:styleId="BulletlisteText">
    <w:name w:val="Bulletliste Text"/>
    <w:basedOn w:val="Normal"/>
    <w:rsid w:val="00B005F3"/>
    <w:pPr>
      <w:numPr>
        <w:numId w:val="28"/>
      </w:numPr>
      <w:spacing w:line="360" w:lineRule="atLeast"/>
    </w:pPr>
  </w:style>
  <w:style w:type="paragraph" w:styleId="Footer">
    <w:name w:val="footer"/>
    <w:basedOn w:val="Normal"/>
    <w:rsid w:val="006B76EC"/>
    <w:pPr>
      <w:tabs>
        <w:tab w:val="center" w:pos="4536"/>
        <w:tab w:val="right" w:pos="9072"/>
      </w:tabs>
      <w:spacing w:line="240" w:lineRule="auto"/>
    </w:pPr>
    <w:rPr>
      <w:sz w:val="14"/>
    </w:rPr>
  </w:style>
  <w:style w:type="paragraph" w:styleId="Header">
    <w:name w:val="header"/>
    <w:basedOn w:val="Normal"/>
    <w:link w:val="HeaderChar"/>
    <w:rsid w:val="00B24001"/>
    <w:pPr>
      <w:tabs>
        <w:tab w:val="center" w:pos="4153"/>
        <w:tab w:val="right" w:pos="8306"/>
      </w:tabs>
    </w:pPr>
  </w:style>
  <w:style w:type="paragraph" w:customStyle="1" w:styleId="HeadlineSummary">
    <w:name w:val="HeadlineSummary"/>
    <w:basedOn w:val="Normal"/>
    <w:rsid w:val="00FC54BB"/>
    <w:pPr>
      <w:spacing w:before="60" w:after="120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569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C569F"/>
    <w:rPr>
      <w:rFonts w:ascii="Tahoma" w:hAnsi="Tahoma" w:cs="Tahoma"/>
      <w:sz w:val="16"/>
      <w:szCs w:val="16"/>
      <w:lang w:val="de-DE" w:eastAsia="en-US"/>
    </w:rPr>
  </w:style>
  <w:style w:type="paragraph" w:customStyle="1" w:styleId="ZchnZchnCharZchnZchn">
    <w:name w:val="Zchn Zchn Char Zchn Zchn"/>
    <w:basedOn w:val="Normal"/>
    <w:rsid w:val="00F561A2"/>
    <w:pPr>
      <w:spacing w:after="160" w:line="240" w:lineRule="exact"/>
    </w:pPr>
    <w:rPr>
      <w:rFonts w:ascii="Verdana" w:hAnsi="Verdana"/>
      <w:sz w:val="20"/>
      <w:lang w:val="en-US"/>
    </w:rPr>
  </w:style>
  <w:style w:type="paragraph" w:customStyle="1" w:styleId="pTabellenInhalt">
    <w:name w:val="_p_TabellenInhalt"/>
    <w:basedOn w:val="Normal"/>
    <w:rsid w:val="00E07ED4"/>
    <w:pPr>
      <w:spacing w:line="240" w:lineRule="auto"/>
    </w:pPr>
    <w:rPr>
      <w:lang w:val="en-US" w:eastAsia="de-DE"/>
    </w:rPr>
  </w:style>
  <w:style w:type="character" w:customStyle="1" w:styleId="HeaderChar">
    <w:name w:val="Header Char"/>
    <w:link w:val="Header"/>
    <w:rsid w:val="00E07ED4"/>
    <w:rPr>
      <w:rFonts w:ascii="Arial" w:hAnsi="Arial"/>
      <w:sz w:val="18"/>
      <w:lang w:val="de-DE" w:eastAsia="en-US"/>
    </w:rPr>
  </w:style>
  <w:style w:type="table" w:styleId="TableGrid">
    <w:name w:val="Table Grid"/>
    <w:basedOn w:val="TableNormal"/>
    <w:uiPriority w:val="59"/>
    <w:rsid w:val="00BF11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7519D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5F59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09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61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49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56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6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eurexchange.com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://www.durr.com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WrappedLabelHistory xmlns:xsi="http://www.w3.org/2001/XMLSchema-instance" xmlns:xsd="http://www.w3.org/2001/XMLSchema" xmlns="http://www.boldonjames.com/2016/02/Classifier/internal/wrappedLabelHistory">
  <Value>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</Value>
</WrappedLabelHistory>
</file>

<file path=customXml/item2.xml><?xml version="1.0" encoding="utf-8"?>
<sisl xmlns:xsi="http://www.w3.org/2001/XMLSchema-instance" xmlns:xsd="http://www.w3.org/2001/XMLSchema" xmlns="http://www.boldonjames.com/2008/01/sie/internal/label" sislVersion="0" policy="5e216652-7cb1-42d3-a22f-fb5c7f348db5" origin="userSelected">
  <element uid="id_classification_nonbusiness" value=""/>
</sisl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60E60D-7698-4B5C-875D-91F71EA14611}">
  <ds:schemaRefs>
    <ds:schemaRef ds:uri="http://www.w3.org/2001/XMLSchema"/>
    <ds:schemaRef ds:uri="http://www.boldonjames.com/2016/02/Classifier/internal/wrappedLabelHistory"/>
  </ds:schemaRefs>
</ds:datastoreItem>
</file>

<file path=customXml/itemProps2.xml><?xml version="1.0" encoding="utf-8"?>
<ds:datastoreItem xmlns:ds="http://schemas.openxmlformats.org/officeDocument/2006/customXml" ds:itemID="{5A4EB418-C20D-48FB-A743-C4A8097F2BD7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6AC9193D-BF3E-4097-A533-48F1EB2F5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4C4C7AD.dotm</Template>
  <TotalTime>0</TotalTime>
  <Pages>2</Pages>
  <Words>525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Deutsche Börse Group</Company>
  <LinksUpToDate>false</LinksUpToDate>
  <CharactersWithSpaces>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Mapother-Hoffmann Kathrin</dc:creator>
  <dc:description>7.1.2011 - M. Pebalka  - V7a</dc:description>
  <cp:lastModifiedBy>controm@EGAD.XEOP.DE</cp:lastModifiedBy>
  <cp:revision>3</cp:revision>
  <cp:lastPrinted>2018-04-30T14:23:00Z</cp:lastPrinted>
  <dcterms:created xsi:type="dcterms:W3CDTF">2018-04-30T14:19:00Z</dcterms:created>
  <dcterms:modified xsi:type="dcterms:W3CDTF">2018-04-30T14:24:00Z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cf46def5-23c6-49ae-b47f-fdfe67a3565f</vt:lpwstr>
  </property>
  <property fmtid="{D5CDD505-2E9C-101B-9397-08002B2CF9AE}" pid="3" name="bjSaver">
    <vt:lpwstr>NB0PSaBcduQpQkeNaTZzBZ8RkDMf9FkN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policy="5e216652-7cb1-42d3-a22f-fb5c7f348db5" origin="userSelected" xmlns="http://www.boldonj</vt:lpwstr>
  </property>
  <property fmtid="{D5CDD505-2E9C-101B-9397-08002B2CF9AE}" pid="5" name="bjDocumentLabelXML-0">
    <vt:lpwstr>ames.com/2008/01/sie/internal/label"&gt;&lt;element uid="id_classification_nonbusiness" value="" /&gt;&lt;/sisl&gt;</vt:lpwstr>
  </property>
  <property fmtid="{D5CDD505-2E9C-101B-9397-08002B2CF9AE}" pid="6" name="bjDocumentSecurityLabel">
    <vt:lpwstr>Public</vt:lpwstr>
  </property>
  <property fmtid="{D5CDD505-2E9C-101B-9397-08002B2CF9AE}" pid="7" name="DBG_Classification_ID">
    <vt:lpwstr>1</vt:lpwstr>
  </property>
  <property fmtid="{D5CDD505-2E9C-101B-9397-08002B2CF9AE}" pid="8" name="DBG_Classification_Name">
    <vt:lpwstr>Public</vt:lpwstr>
  </property>
  <property fmtid="{D5CDD505-2E9C-101B-9397-08002B2CF9AE}" pid="9" name="bjLabelHistoryID">
    <vt:lpwstr>{8260E60D-7698-4B5C-875D-91F71EA14611}</vt:lpwstr>
  </property>
</Properties>
</file>